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76100" w14:textId="544A5D29" w:rsidR="00A53C36" w:rsidRPr="00736CEA" w:rsidRDefault="000D0CF9" w:rsidP="00374ECB">
      <w:pPr>
        <w:pStyle w:val="Overskrift1"/>
      </w:pPr>
      <w:r w:rsidRPr="00736CEA">
        <w:t>Projekt</w:t>
      </w:r>
      <w:r w:rsidR="4EE6BB96" w:rsidRPr="00736CEA">
        <w:t>samarbejds</w:t>
      </w:r>
      <w:r w:rsidRPr="00736CEA">
        <w:t xml:space="preserve">aftale </w:t>
      </w:r>
      <w:r w:rsidR="00171E92">
        <w:t xml:space="preserve">for </w:t>
      </w:r>
      <w:permStart w:id="1955024313" w:edGrp="everyone"/>
      <w:r w:rsidR="00171E92">
        <w:t>Projekttitel</w:t>
      </w:r>
      <w:permEnd w:id="1955024313"/>
      <w:r w:rsidR="00171E92">
        <w:t xml:space="preserve"> </w:t>
      </w:r>
    </w:p>
    <w:p w14:paraId="140C5B73" w14:textId="36876C5E" w:rsidR="00AB372A" w:rsidRDefault="00AB372A" w:rsidP="009D4D70">
      <w:pPr>
        <w:spacing w:line="257" w:lineRule="auto"/>
        <w:jc w:val="both"/>
      </w:pPr>
      <w:r w:rsidRPr="290BBE84">
        <w:t xml:space="preserve">Denne </w:t>
      </w:r>
      <w:r w:rsidR="00DA4D9A">
        <w:t>p</w:t>
      </w:r>
      <w:r w:rsidR="1451434E" w:rsidRPr="290BBE84">
        <w:t>rojektsamarbejdsaftale</w:t>
      </w:r>
      <w:r w:rsidRPr="290BBE84">
        <w:t xml:space="preserve"> er gældende mellem</w:t>
      </w:r>
      <w:r w:rsidR="78E2B524" w:rsidRPr="290BBE84">
        <w:t xml:space="preserve"> </w:t>
      </w:r>
      <w:permStart w:id="1387142647" w:edGrp="everyone"/>
      <w:r w:rsidR="00D55E23">
        <w:t>Organisationens</w:t>
      </w:r>
      <w:r w:rsidRPr="290BBE84">
        <w:t xml:space="preserve"> navn</w:t>
      </w:r>
      <w:permEnd w:id="1387142647"/>
      <w:r w:rsidRPr="290BBE84">
        <w:t xml:space="preserve"> og MADE – Manufacturing Academy of Denmark, som er den nationale Klynge for Avanceret Produktion.</w:t>
      </w:r>
    </w:p>
    <w:p w14:paraId="322F2AD4" w14:textId="44C2356A" w:rsidR="001740B9" w:rsidRDefault="001740B9" w:rsidP="009D4D70">
      <w:pPr>
        <w:spacing w:line="257" w:lineRule="auto"/>
        <w:jc w:val="both"/>
      </w:pPr>
      <w:r w:rsidRPr="290BBE84">
        <w:t xml:space="preserve">Jeres </w:t>
      </w:r>
      <w:r w:rsidR="00285D96" w:rsidRPr="290BBE84">
        <w:t xml:space="preserve">projekt </w:t>
      </w:r>
      <w:r w:rsidRPr="290BBE84">
        <w:t>støttes af Virksomhedsudvikling i Danmark med MADE som operatør, herefter kaldt ”Projektet”.</w:t>
      </w:r>
      <w:r w:rsidR="002F622B">
        <w:t xml:space="preserve"> </w:t>
      </w:r>
    </w:p>
    <w:p w14:paraId="54D7E595" w14:textId="2C527A89" w:rsidR="00DA50E9" w:rsidRDefault="00692073" w:rsidP="00705AAE">
      <w:pPr>
        <w:tabs>
          <w:tab w:val="left" w:pos="851"/>
          <w:tab w:val="left" w:pos="1701"/>
          <w:tab w:val="left" w:pos="2552"/>
          <w:tab w:val="left" w:pos="3402"/>
          <w:tab w:val="left" w:pos="4253"/>
          <w:tab w:val="left" w:pos="5103"/>
          <w:tab w:val="left" w:pos="5954"/>
          <w:tab w:val="left" w:pos="6804"/>
          <w:tab w:val="left" w:pos="7655"/>
        </w:tabs>
        <w:spacing w:line="270" w:lineRule="atLeast"/>
        <w:jc w:val="both"/>
      </w:pPr>
      <w:r w:rsidRPr="290BBE84">
        <w:rPr>
          <w:b/>
          <w:bCs/>
        </w:rPr>
        <w:t>Partner</w:t>
      </w:r>
      <w:r w:rsidR="6E3B691F" w:rsidRPr="290BBE84">
        <w:rPr>
          <w:b/>
          <w:bCs/>
        </w:rPr>
        <w:t>e</w:t>
      </w:r>
    </w:p>
    <w:tbl>
      <w:tblPr>
        <w:tblStyle w:val="Tabel-Gitter"/>
        <w:tblW w:w="0" w:type="auto"/>
        <w:tblLook w:val="04A0" w:firstRow="1" w:lastRow="0" w:firstColumn="1" w:lastColumn="0" w:noHBand="0" w:noVBand="1"/>
      </w:tblPr>
      <w:tblGrid>
        <w:gridCol w:w="4871"/>
        <w:gridCol w:w="4871"/>
      </w:tblGrid>
      <w:tr w:rsidR="00160792" w14:paraId="4B1037B2" w14:textId="77777777" w:rsidTr="24FED64A">
        <w:trPr>
          <w:trHeight w:val="300"/>
        </w:trPr>
        <w:tc>
          <w:tcPr>
            <w:tcW w:w="4871" w:type="dxa"/>
          </w:tcPr>
          <w:p w14:paraId="28D5D1E4" w14:textId="79B01064" w:rsidR="00160792" w:rsidRDefault="760B4FCE" w:rsidP="290BBE84">
            <w:pPr>
              <w:tabs>
                <w:tab w:val="left" w:pos="851"/>
                <w:tab w:val="left" w:pos="1701"/>
                <w:tab w:val="left" w:pos="2552"/>
                <w:tab w:val="left" w:pos="3402"/>
                <w:tab w:val="left" w:pos="4253"/>
                <w:tab w:val="left" w:pos="5103"/>
                <w:tab w:val="left" w:pos="5954"/>
                <w:tab w:val="left" w:pos="6804"/>
                <w:tab w:val="left" w:pos="7655"/>
              </w:tabs>
              <w:spacing w:line="270" w:lineRule="atLeast"/>
              <w:jc w:val="both"/>
            </w:pPr>
            <w:r w:rsidRPr="290BBE84">
              <w:t>Denne kontrakt tilhører</w:t>
            </w:r>
          </w:p>
        </w:tc>
        <w:tc>
          <w:tcPr>
            <w:tcW w:w="4871" w:type="dxa"/>
          </w:tcPr>
          <w:p w14:paraId="5D82F1FF" w14:textId="2B621502" w:rsidR="00C94CBE" w:rsidRDefault="760B4FCE" w:rsidP="290BBE84">
            <w:pPr>
              <w:tabs>
                <w:tab w:val="left" w:pos="851"/>
                <w:tab w:val="left" w:pos="1701"/>
                <w:tab w:val="left" w:pos="2552"/>
                <w:tab w:val="left" w:pos="3402"/>
                <w:tab w:val="left" w:pos="4253"/>
                <w:tab w:val="left" w:pos="5103"/>
                <w:tab w:val="left" w:pos="5954"/>
                <w:tab w:val="left" w:pos="6804"/>
                <w:tab w:val="left" w:pos="7655"/>
              </w:tabs>
              <w:spacing w:line="270" w:lineRule="atLeast"/>
              <w:jc w:val="both"/>
            </w:pPr>
            <w:r>
              <w:t>Organisationens navn:</w:t>
            </w:r>
            <w:r w:rsidR="00E018B6">
              <w:t xml:space="preserve"> </w:t>
            </w:r>
            <w:r w:rsidR="33B9CDA4" w:rsidRPr="290BBE84">
              <w:t xml:space="preserve"> </w:t>
            </w:r>
            <w:permStart w:id="859722484" w:edGrp="everyone"/>
            <w:r w:rsidR="00C94CBE">
              <w:t xml:space="preserve"> </w:t>
            </w:r>
            <w:r w:rsidR="007D5D57">
              <w:t xml:space="preserve"> </w:t>
            </w:r>
          </w:p>
          <w:permEnd w:id="859722484"/>
          <w:p w14:paraId="0A63A3C8" w14:textId="329190DD" w:rsidR="00035255" w:rsidRDefault="33B9CDA4" w:rsidP="290BBE84">
            <w:pPr>
              <w:tabs>
                <w:tab w:val="left" w:pos="851"/>
                <w:tab w:val="left" w:pos="1701"/>
                <w:tab w:val="left" w:pos="2552"/>
                <w:tab w:val="left" w:pos="3402"/>
                <w:tab w:val="left" w:pos="4253"/>
                <w:tab w:val="left" w:pos="5103"/>
                <w:tab w:val="left" w:pos="5954"/>
                <w:tab w:val="left" w:pos="6804"/>
                <w:tab w:val="left" w:pos="7655"/>
              </w:tabs>
              <w:spacing w:line="270" w:lineRule="atLeast"/>
              <w:jc w:val="both"/>
            </w:pPr>
            <w:r>
              <w:t>CVR</w:t>
            </w:r>
            <w:r w:rsidR="00E018B6">
              <w:t>-</w:t>
            </w:r>
            <w:r>
              <w:t>nr:</w:t>
            </w:r>
            <w:r w:rsidR="00E018B6">
              <w:t xml:space="preserve"> </w:t>
            </w:r>
            <w:r w:rsidRPr="290BBE84">
              <w:t xml:space="preserve"> </w:t>
            </w:r>
            <w:permStart w:id="504841821" w:edGrp="everyone"/>
            <w:r w:rsidR="001711FD">
              <w:rPr>
                <w:rFonts w:cstheme="minorHAnsi"/>
              </w:rPr>
              <w:t xml:space="preserve">  </w:t>
            </w:r>
          </w:p>
          <w:permEnd w:id="504841821"/>
          <w:p w14:paraId="2DE1D0B3" w14:textId="156F425C" w:rsidR="00160792" w:rsidRDefault="33B9CDA4" w:rsidP="290BBE84">
            <w:pPr>
              <w:tabs>
                <w:tab w:val="left" w:pos="851"/>
                <w:tab w:val="left" w:pos="1701"/>
                <w:tab w:val="left" w:pos="2552"/>
                <w:tab w:val="left" w:pos="3402"/>
                <w:tab w:val="left" w:pos="4253"/>
                <w:tab w:val="left" w:pos="5103"/>
                <w:tab w:val="left" w:pos="5954"/>
                <w:tab w:val="left" w:pos="6804"/>
                <w:tab w:val="left" w:pos="7655"/>
              </w:tabs>
              <w:spacing w:line="270" w:lineRule="atLeast"/>
              <w:jc w:val="both"/>
            </w:pPr>
            <w:r w:rsidRPr="290BBE84">
              <w:t>P</w:t>
            </w:r>
            <w:r w:rsidR="00B20EBE">
              <w:t>-</w:t>
            </w:r>
            <w:r w:rsidRPr="290BBE84">
              <w:t>nr:</w:t>
            </w:r>
            <w:r w:rsidR="00B20EBE">
              <w:t xml:space="preserve"> </w:t>
            </w:r>
            <w:r>
              <w:t xml:space="preserve"> </w:t>
            </w:r>
            <w:permStart w:id="716332295" w:edGrp="everyone"/>
            <w:r w:rsidR="001711FD">
              <w:rPr>
                <w:rFonts w:cstheme="minorHAnsi"/>
              </w:rPr>
              <w:t xml:space="preserve">     </w:t>
            </w:r>
            <w:permEnd w:id="716332295"/>
          </w:p>
        </w:tc>
      </w:tr>
      <w:tr w:rsidR="00160792" w14:paraId="2C743DF2" w14:textId="77777777" w:rsidTr="24FED64A">
        <w:trPr>
          <w:trHeight w:val="300"/>
        </w:trPr>
        <w:tc>
          <w:tcPr>
            <w:tcW w:w="4871" w:type="dxa"/>
          </w:tcPr>
          <w:p w14:paraId="48358B3E" w14:textId="2F7BE68C" w:rsidR="00160792" w:rsidRDefault="760B4FCE" w:rsidP="290BBE84">
            <w:pPr>
              <w:tabs>
                <w:tab w:val="left" w:pos="851"/>
                <w:tab w:val="left" w:pos="1701"/>
                <w:tab w:val="left" w:pos="2552"/>
                <w:tab w:val="left" w:pos="3402"/>
                <w:tab w:val="left" w:pos="4253"/>
                <w:tab w:val="left" w:pos="5103"/>
                <w:tab w:val="left" w:pos="5954"/>
                <w:tab w:val="left" w:pos="6804"/>
                <w:tab w:val="left" w:pos="7655"/>
              </w:tabs>
              <w:spacing w:line="270" w:lineRule="atLeast"/>
              <w:jc w:val="both"/>
            </w:pPr>
            <w:r w:rsidRPr="290BBE84">
              <w:t>Kontaktperson</w:t>
            </w:r>
          </w:p>
        </w:tc>
        <w:tc>
          <w:tcPr>
            <w:tcW w:w="4871" w:type="dxa"/>
          </w:tcPr>
          <w:p w14:paraId="5FCC6EDD" w14:textId="58E55D19" w:rsidR="00035255" w:rsidRDefault="54A388F9" w:rsidP="290BBE84">
            <w:pPr>
              <w:tabs>
                <w:tab w:val="left" w:pos="851"/>
                <w:tab w:val="left" w:pos="1701"/>
                <w:tab w:val="left" w:pos="2552"/>
                <w:tab w:val="left" w:pos="3402"/>
                <w:tab w:val="left" w:pos="4253"/>
                <w:tab w:val="left" w:pos="5103"/>
                <w:tab w:val="left" w:pos="5954"/>
                <w:tab w:val="left" w:pos="6804"/>
                <w:tab w:val="left" w:pos="7655"/>
              </w:tabs>
              <w:spacing w:line="270" w:lineRule="atLeast"/>
              <w:jc w:val="both"/>
            </w:pPr>
            <w:r>
              <w:t>Fulde navn</w:t>
            </w:r>
            <w:r w:rsidR="4FB0EF92">
              <w:t xml:space="preserve">: </w:t>
            </w:r>
            <w:permStart w:id="1379408996" w:edGrp="everyone"/>
            <w:r w:rsidR="7A358C6F" w:rsidRPr="290BBE84">
              <w:t xml:space="preserve">   </w:t>
            </w:r>
          </w:p>
          <w:permEnd w:id="1379408996"/>
          <w:p w14:paraId="6FACA87E" w14:textId="6F43505B" w:rsidR="00035255" w:rsidRDefault="7A358C6F" w:rsidP="290BBE84">
            <w:pPr>
              <w:tabs>
                <w:tab w:val="left" w:pos="851"/>
                <w:tab w:val="left" w:pos="1701"/>
                <w:tab w:val="left" w:pos="2552"/>
                <w:tab w:val="left" w:pos="3402"/>
                <w:tab w:val="left" w:pos="4253"/>
                <w:tab w:val="left" w:pos="5103"/>
                <w:tab w:val="left" w:pos="5954"/>
                <w:tab w:val="left" w:pos="6804"/>
                <w:tab w:val="left" w:pos="7655"/>
              </w:tabs>
              <w:spacing w:line="270" w:lineRule="atLeast"/>
              <w:jc w:val="both"/>
            </w:pPr>
            <w:r>
              <w:t>Mailadresse</w:t>
            </w:r>
            <w:r w:rsidR="4FB0EF92">
              <w:t xml:space="preserve">: </w:t>
            </w:r>
            <w:permStart w:id="1264148154" w:edGrp="everyone"/>
            <w:r w:rsidRPr="290BBE84">
              <w:t xml:space="preserve">   </w:t>
            </w:r>
          </w:p>
          <w:permEnd w:id="1264148154"/>
          <w:p w14:paraId="492BB2B9" w14:textId="6BFD9A1C" w:rsidR="00160792" w:rsidRDefault="00035255" w:rsidP="290BBE84">
            <w:pPr>
              <w:tabs>
                <w:tab w:val="left" w:pos="851"/>
                <w:tab w:val="left" w:pos="1701"/>
                <w:tab w:val="left" w:pos="2552"/>
                <w:tab w:val="left" w:pos="3402"/>
                <w:tab w:val="left" w:pos="4253"/>
                <w:tab w:val="left" w:pos="5103"/>
                <w:tab w:val="left" w:pos="5954"/>
                <w:tab w:val="left" w:pos="6804"/>
                <w:tab w:val="left" w:pos="7655"/>
              </w:tabs>
              <w:spacing w:line="270" w:lineRule="atLeast"/>
              <w:jc w:val="both"/>
            </w:pPr>
            <w:r>
              <w:t>T</w:t>
            </w:r>
            <w:r w:rsidR="7A358C6F">
              <w:t>elefonnr</w:t>
            </w:r>
            <w:r w:rsidR="006E5BEB">
              <w:t>.</w:t>
            </w:r>
            <w:r w:rsidR="4FB0EF92">
              <w:t xml:space="preserve">: </w:t>
            </w:r>
            <w:permStart w:id="499465327" w:edGrp="everyone"/>
            <w:r w:rsidR="7A358C6F" w:rsidRPr="290BBE84">
              <w:t xml:space="preserve">     </w:t>
            </w:r>
            <w:permEnd w:id="499465327"/>
          </w:p>
        </w:tc>
      </w:tr>
      <w:tr w:rsidR="00160792" w14:paraId="0C9B8F46" w14:textId="77777777" w:rsidTr="24FED64A">
        <w:trPr>
          <w:trHeight w:val="300"/>
        </w:trPr>
        <w:tc>
          <w:tcPr>
            <w:tcW w:w="4871" w:type="dxa"/>
          </w:tcPr>
          <w:p w14:paraId="0279457C" w14:textId="68516F41" w:rsidR="00160792" w:rsidRDefault="760B4FCE" w:rsidP="290BBE84">
            <w:pPr>
              <w:tabs>
                <w:tab w:val="left" w:pos="851"/>
                <w:tab w:val="left" w:pos="1701"/>
                <w:tab w:val="left" w:pos="2552"/>
                <w:tab w:val="left" w:pos="3402"/>
                <w:tab w:val="left" w:pos="4253"/>
                <w:tab w:val="left" w:pos="5103"/>
                <w:tab w:val="left" w:pos="5954"/>
                <w:tab w:val="left" w:pos="6804"/>
                <w:tab w:val="left" w:pos="7655"/>
              </w:tabs>
              <w:spacing w:line="270" w:lineRule="atLeast"/>
              <w:jc w:val="both"/>
            </w:pPr>
            <w:r w:rsidRPr="290BBE84">
              <w:t>Partneren modtager de</w:t>
            </w:r>
            <w:r w:rsidR="00B20EBE">
              <w:t xml:space="preserve"> </w:t>
            </w:r>
            <w:r w:rsidRPr="290BBE84">
              <w:t>minimis</w:t>
            </w:r>
            <w:r w:rsidR="00B20EBE">
              <w:t>-</w:t>
            </w:r>
            <w:r w:rsidRPr="290BBE84">
              <w:t>støtte</w:t>
            </w:r>
          </w:p>
        </w:tc>
        <w:tc>
          <w:tcPr>
            <w:tcW w:w="4871" w:type="dxa"/>
          </w:tcPr>
          <w:p w14:paraId="016B4DFD" w14:textId="053E8054" w:rsidR="00160792" w:rsidRDefault="4D69D481" w:rsidP="290BBE84">
            <w:pPr>
              <w:tabs>
                <w:tab w:val="left" w:pos="851"/>
                <w:tab w:val="left" w:pos="1701"/>
                <w:tab w:val="left" w:pos="2552"/>
                <w:tab w:val="left" w:pos="3402"/>
                <w:tab w:val="left" w:pos="4253"/>
                <w:tab w:val="left" w:pos="5103"/>
                <w:tab w:val="left" w:pos="5954"/>
                <w:tab w:val="left" w:pos="6804"/>
                <w:tab w:val="left" w:pos="7655"/>
              </w:tabs>
              <w:spacing w:line="270" w:lineRule="atLeast"/>
              <w:jc w:val="both"/>
            </w:pPr>
            <w:permStart w:id="1648588299" w:edGrp="everyone"/>
            <w:r w:rsidRPr="290BBE84">
              <w:t>Indsæt beregnet stat</w:t>
            </w:r>
            <w:r w:rsidR="188278B3" w:rsidRPr="290BBE84">
              <w:t>sstøtte beløb</w:t>
            </w:r>
            <w:r w:rsidRPr="290BBE84">
              <w:t xml:space="preserve"> </w:t>
            </w:r>
            <w:permEnd w:id="1648588299"/>
          </w:p>
        </w:tc>
      </w:tr>
      <w:tr w:rsidR="00064AF2" w14:paraId="36CF47F3" w14:textId="77777777" w:rsidTr="24FED64A">
        <w:trPr>
          <w:trHeight w:val="300"/>
        </w:trPr>
        <w:tc>
          <w:tcPr>
            <w:tcW w:w="4871" w:type="dxa"/>
          </w:tcPr>
          <w:p w14:paraId="46D428EB" w14:textId="2E5BC8FF" w:rsidR="00064AF2" w:rsidRDefault="7A13F59A" w:rsidP="290BBE84">
            <w:pPr>
              <w:tabs>
                <w:tab w:val="left" w:pos="851"/>
                <w:tab w:val="left" w:pos="1701"/>
                <w:tab w:val="left" w:pos="2552"/>
                <w:tab w:val="left" w:pos="3402"/>
                <w:tab w:val="left" w:pos="4253"/>
                <w:tab w:val="left" w:pos="5103"/>
                <w:tab w:val="left" w:pos="5954"/>
                <w:tab w:val="left" w:pos="6804"/>
                <w:tab w:val="left" w:pos="7655"/>
              </w:tabs>
              <w:spacing w:line="270" w:lineRule="atLeast"/>
              <w:jc w:val="both"/>
            </w:pPr>
            <w:r w:rsidRPr="290BBE84">
              <w:t>Projektperioden</w:t>
            </w:r>
          </w:p>
        </w:tc>
        <w:tc>
          <w:tcPr>
            <w:tcW w:w="4871" w:type="dxa"/>
          </w:tcPr>
          <w:p w14:paraId="5432AACC" w14:textId="7BD24968" w:rsidR="00064AF2" w:rsidRDefault="00B20EBE" w:rsidP="290BBE84">
            <w:pPr>
              <w:tabs>
                <w:tab w:val="left" w:pos="851"/>
                <w:tab w:val="left" w:pos="1701"/>
                <w:tab w:val="left" w:pos="2552"/>
                <w:tab w:val="left" w:pos="3402"/>
                <w:tab w:val="left" w:pos="4253"/>
                <w:tab w:val="left" w:pos="5103"/>
                <w:tab w:val="left" w:pos="5954"/>
                <w:tab w:val="left" w:pos="6804"/>
                <w:tab w:val="left" w:pos="7655"/>
              </w:tabs>
              <w:spacing w:line="270" w:lineRule="atLeast"/>
              <w:jc w:val="both"/>
            </w:pPr>
            <w:permStart w:id="809189344" w:edGrp="everyone"/>
            <w:proofErr w:type="spellStart"/>
            <w:proofErr w:type="gramStart"/>
            <w:r>
              <w:t>d</w:t>
            </w:r>
            <w:r w:rsidR="35DBAE7A" w:rsidRPr="290BBE84">
              <w:t>d.mm.åååå</w:t>
            </w:r>
            <w:proofErr w:type="spellEnd"/>
            <w:proofErr w:type="gramEnd"/>
            <w:r w:rsidR="3DE253FC" w:rsidRPr="290BBE84">
              <w:t xml:space="preserve"> til</w:t>
            </w:r>
            <w:r w:rsidR="35DBAE7A" w:rsidRPr="290BBE84">
              <w:t xml:space="preserve"> </w:t>
            </w:r>
            <w:proofErr w:type="spellStart"/>
            <w:proofErr w:type="gramStart"/>
            <w:r w:rsidR="35DBAE7A" w:rsidRPr="13B9717B">
              <w:t>dd</w:t>
            </w:r>
            <w:r w:rsidR="005E5469">
              <w:t>.mm</w:t>
            </w:r>
            <w:r w:rsidR="00064AF2">
              <w:rPr>
                <w:rFonts w:cstheme="minorHAnsi"/>
              </w:rPr>
              <w:t>.åå</w:t>
            </w:r>
            <w:r w:rsidR="00064AF2" w:rsidRPr="00D043F0">
              <w:rPr>
                <w:rFonts w:cstheme="minorHAnsi"/>
              </w:rPr>
              <w:t>åå</w:t>
            </w:r>
            <w:permEnd w:id="809189344"/>
            <w:proofErr w:type="spellEnd"/>
            <w:proofErr w:type="gramEnd"/>
          </w:p>
        </w:tc>
      </w:tr>
      <w:tr w:rsidR="00064AF2" w14:paraId="7FD8AFB4" w14:textId="77777777" w:rsidTr="006C6607">
        <w:trPr>
          <w:trHeight w:val="300"/>
        </w:trPr>
        <w:tc>
          <w:tcPr>
            <w:tcW w:w="4871" w:type="dxa"/>
          </w:tcPr>
          <w:p w14:paraId="49080813" w14:textId="3A4D4535" w:rsidR="00064AF2" w:rsidRDefault="7A13F59A" w:rsidP="290BBE84">
            <w:pPr>
              <w:tabs>
                <w:tab w:val="left" w:pos="851"/>
                <w:tab w:val="left" w:pos="1701"/>
                <w:tab w:val="left" w:pos="2552"/>
                <w:tab w:val="left" w:pos="3402"/>
                <w:tab w:val="left" w:pos="4253"/>
                <w:tab w:val="left" w:pos="5103"/>
                <w:tab w:val="left" w:pos="5954"/>
                <w:tab w:val="left" w:pos="6804"/>
                <w:tab w:val="left" w:pos="7655"/>
              </w:tabs>
              <w:spacing w:line="270" w:lineRule="atLeast"/>
              <w:jc w:val="both"/>
            </w:pPr>
            <w:r w:rsidRPr="290BBE84">
              <w:t>Projekts øvrige partnere</w:t>
            </w:r>
          </w:p>
        </w:tc>
        <w:tc>
          <w:tcPr>
            <w:tcW w:w="4871" w:type="dxa"/>
          </w:tcPr>
          <w:p w14:paraId="542A8FBA" w14:textId="2147A6B2" w:rsidR="00064AF2" w:rsidRDefault="7A13F59A" w:rsidP="290BBE84">
            <w:pPr>
              <w:tabs>
                <w:tab w:val="left" w:pos="851"/>
                <w:tab w:val="left" w:pos="1701"/>
                <w:tab w:val="left" w:pos="2552"/>
                <w:tab w:val="left" w:pos="3402"/>
                <w:tab w:val="left" w:pos="4253"/>
                <w:tab w:val="left" w:pos="5103"/>
                <w:tab w:val="left" w:pos="5954"/>
                <w:tab w:val="left" w:pos="6804"/>
                <w:tab w:val="left" w:pos="7655"/>
              </w:tabs>
              <w:spacing w:line="270" w:lineRule="atLeast"/>
              <w:jc w:val="both"/>
            </w:pPr>
            <w:permStart w:id="1508408270" w:edGrp="everyone"/>
            <w:r w:rsidRPr="290BBE84">
              <w:t>Indsæt øvrige par</w:t>
            </w:r>
            <w:r w:rsidR="67269945" w:rsidRPr="290BBE84">
              <w:t>tner</w:t>
            </w:r>
            <w:r w:rsidR="00156DF0">
              <w:t>(</w:t>
            </w:r>
            <w:r w:rsidR="67269945" w:rsidRPr="290BBE84">
              <w:t>e</w:t>
            </w:r>
            <w:r w:rsidR="00BD78EA">
              <w:t>)</w:t>
            </w:r>
            <w:r w:rsidR="00922573">
              <w:t>s</w:t>
            </w:r>
            <w:r w:rsidR="298B1D6C" w:rsidRPr="290BBE84">
              <w:t xml:space="preserve"> organisationsnavn</w:t>
            </w:r>
            <w:r w:rsidRPr="290BBE84">
              <w:t xml:space="preserve"> </w:t>
            </w:r>
            <w:permEnd w:id="1508408270"/>
          </w:p>
        </w:tc>
      </w:tr>
      <w:tr w:rsidR="002505B7" w14:paraId="7F50DC1C" w14:textId="77777777" w:rsidTr="006C6607">
        <w:trPr>
          <w:trHeight w:val="300"/>
        </w:trPr>
        <w:tc>
          <w:tcPr>
            <w:tcW w:w="4871" w:type="dxa"/>
          </w:tcPr>
          <w:p w14:paraId="450DA817" w14:textId="5C33A808" w:rsidR="002505B7" w:rsidRPr="290BBE84" w:rsidRDefault="002505B7" w:rsidP="290BBE84">
            <w:pPr>
              <w:tabs>
                <w:tab w:val="left" w:pos="851"/>
                <w:tab w:val="left" w:pos="1701"/>
                <w:tab w:val="left" w:pos="2552"/>
                <w:tab w:val="left" w:pos="3402"/>
                <w:tab w:val="left" w:pos="4253"/>
                <w:tab w:val="left" w:pos="5103"/>
                <w:tab w:val="left" w:pos="5954"/>
                <w:tab w:val="left" w:pos="6804"/>
                <w:tab w:val="left" w:pos="7655"/>
              </w:tabs>
              <w:spacing w:line="270" w:lineRule="atLeast"/>
              <w:jc w:val="both"/>
            </w:pPr>
            <w:r>
              <w:t>Projektnavn</w:t>
            </w:r>
            <w:r w:rsidR="00873064">
              <w:t xml:space="preserve"> (Journal nummer)</w:t>
            </w:r>
          </w:p>
        </w:tc>
        <w:tc>
          <w:tcPr>
            <w:tcW w:w="4871" w:type="dxa"/>
          </w:tcPr>
          <w:p w14:paraId="37F64F66" w14:textId="1F04F08A" w:rsidR="002505B7" w:rsidRPr="290BBE84" w:rsidRDefault="003A42A7" w:rsidP="290BBE84">
            <w:pPr>
              <w:tabs>
                <w:tab w:val="left" w:pos="851"/>
                <w:tab w:val="left" w:pos="1701"/>
                <w:tab w:val="left" w:pos="2552"/>
                <w:tab w:val="left" w:pos="3402"/>
                <w:tab w:val="left" w:pos="4253"/>
                <w:tab w:val="left" w:pos="5103"/>
                <w:tab w:val="left" w:pos="5954"/>
                <w:tab w:val="left" w:pos="6804"/>
                <w:tab w:val="left" w:pos="7655"/>
              </w:tabs>
              <w:spacing w:line="270" w:lineRule="atLeast"/>
              <w:jc w:val="both"/>
            </w:pPr>
            <w:r w:rsidRPr="003A42A7">
              <w:t>Innovationsbevilling 25-28 (VIM-25-0012)</w:t>
            </w:r>
          </w:p>
        </w:tc>
      </w:tr>
    </w:tbl>
    <w:p w14:paraId="40A1C882" w14:textId="33FA62F4" w:rsidR="00272C18" w:rsidRPr="00DB396E" w:rsidRDefault="0025122E" w:rsidP="009D4D70">
      <w:pPr>
        <w:tabs>
          <w:tab w:val="left" w:pos="851"/>
          <w:tab w:val="left" w:pos="1701"/>
          <w:tab w:val="left" w:pos="2552"/>
          <w:tab w:val="left" w:pos="3402"/>
          <w:tab w:val="left" w:pos="4253"/>
          <w:tab w:val="left" w:pos="5103"/>
          <w:tab w:val="left" w:pos="5954"/>
          <w:tab w:val="left" w:pos="6804"/>
          <w:tab w:val="left" w:pos="7655"/>
        </w:tabs>
        <w:spacing w:after="80" w:line="270" w:lineRule="atLeast"/>
        <w:jc w:val="both"/>
        <w:rPr>
          <w:b/>
          <w:bCs/>
        </w:rPr>
      </w:pPr>
      <w:r>
        <w:rPr>
          <w:b/>
          <w:bCs/>
        </w:rPr>
        <w:br/>
      </w:r>
      <w:r w:rsidR="00272C18" w:rsidRPr="00DB396E">
        <w:rPr>
          <w:b/>
          <w:bCs/>
        </w:rPr>
        <w:t>Definitioner</w:t>
      </w:r>
    </w:p>
    <w:p w14:paraId="0B35D2EA" w14:textId="0F9ED4D3" w:rsidR="00272C18" w:rsidRDefault="00B401C1" w:rsidP="009D4D70">
      <w:pPr>
        <w:pStyle w:val="Listeafsnit"/>
        <w:numPr>
          <w:ilvl w:val="0"/>
          <w:numId w:val="15"/>
        </w:numPr>
        <w:tabs>
          <w:tab w:val="left" w:pos="851"/>
          <w:tab w:val="left" w:pos="1701"/>
          <w:tab w:val="left" w:pos="2552"/>
          <w:tab w:val="left" w:pos="3402"/>
          <w:tab w:val="left" w:pos="4253"/>
          <w:tab w:val="left" w:pos="5103"/>
          <w:tab w:val="left" w:pos="5954"/>
          <w:tab w:val="left" w:pos="6804"/>
          <w:tab w:val="left" w:pos="7655"/>
        </w:tabs>
        <w:spacing w:line="259" w:lineRule="auto"/>
        <w:jc w:val="both"/>
      </w:pPr>
      <w:r w:rsidRPr="24FED64A">
        <w:rPr>
          <w:i/>
          <w:iCs/>
        </w:rPr>
        <w:t>Partnere</w:t>
      </w:r>
      <w:r w:rsidR="00272C18">
        <w:t xml:space="preserve"> </w:t>
      </w:r>
      <w:r>
        <w:t>betegnes hver for sig som ”</w:t>
      </w:r>
      <w:r w:rsidRPr="24FED64A">
        <w:rPr>
          <w:i/>
          <w:iCs/>
        </w:rPr>
        <w:t>Partner</w:t>
      </w:r>
      <w:r>
        <w:t>” og samlet</w:t>
      </w:r>
      <w:r w:rsidR="00FD3DFF">
        <w:t xml:space="preserve"> </w:t>
      </w:r>
      <w:r>
        <w:t>”</w:t>
      </w:r>
      <w:r w:rsidRPr="24FED64A">
        <w:rPr>
          <w:i/>
          <w:iCs/>
        </w:rPr>
        <w:t>Partnerne</w:t>
      </w:r>
      <w:r>
        <w:t>”</w:t>
      </w:r>
      <w:r w:rsidR="008E1B72">
        <w:t xml:space="preserve"> </w:t>
      </w:r>
    </w:p>
    <w:p w14:paraId="29B12254" w14:textId="4A5A9EA4" w:rsidR="00272C18" w:rsidRDefault="006218D9" w:rsidP="009D4D70">
      <w:pPr>
        <w:pStyle w:val="Listeafsnit"/>
        <w:numPr>
          <w:ilvl w:val="0"/>
          <w:numId w:val="15"/>
        </w:numPr>
        <w:tabs>
          <w:tab w:val="left" w:pos="851"/>
          <w:tab w:val="left" w:pos="1701"/>
          <w:tab w:val="left" w:pos="2552"/>
          <w:tab w:val="left" w:pos="3402"/>
          <w:tab w:val="left" w:pos="4253"/>
          <w:tab w:val="left" w:pos="5103"/>
          <w:tab w:val="left" w:pos="5954"/>
          <w:tab w:val="left" w:pos="6804"/>
          <w:tab w:val="left" w:pos="7655"/>
        </w:tabs>
        <w:spacing w:line="259" w:lineRule="auto"/>
        <w:jc w:val="both"/>
      </w:pPr>
      <w:r w:rsidRPr="290BBE84">
        <w:rPr>
          <w:i/>
          <w:iCs/>
        </w:rPr>
        <w:t>Ansøger</w:t>
      </w:r>
      <w:r w:rsidR="003D0D98">
        <w:t xml:space="preserve"> </w:t>
      </w:r>
      <w:r w:rsidR="008E1B72">
        <w:t>betegnes som</w:t>
      </w:r>
      <w:r w:rsidR="003D0D98">
        <w:t xml:space="preserve"> </w:t>
      </w:r>
      <w:r w:rsidR="00C977CA">
        <w:t>hovedansøgeren</w:t>
      </w:r>
      <w:r w:rsidR="0025122E">
        <w:t>,</w:t>
      </w:r>
      <w:r w:rsidR="003D0D98">
        <w:t xml:space="preserve"> som har indsendt</w:t>
      </w:r>
      <w:r w:rsidR="000304CF">
        <w:t xml:space="preserve"> og er ansvarlig for</w:t>
      </w:r>
      <w:r w:rsidR="003D0D98">
        <w:t xml:space="preserve"> ansøgningen</w:t>
      </w:r>
    </w:p>
    <w:p w14:paraId="29E6C63F" w14:textId="5B576C01" w:rsidR="00DF7DD7" w:rsidDel="00DB4C09" w:rsidRDefault="003D0D98" w:rsidP="009D4D70">
      <w:pPr>
        <w:pStyle w:val="Listeafsnit"/>
        <w:numPr>
          <w:ilvl w:val="0"/>
          <w:numId w:val="15"/>
        </w:numPr>
        <w:tabs>
          <w:tab w:val="left" w:pos="851"/>
          <w:tab w:val="left" w:pos="1701"/>
          <w:tab w:val="left" w:pos="2552"/>
          <w:tab w:val="left" w:pos="3402"/>
          <w:tab w:val="left" w:pos="4253"/>
          <w:tab w:val="left" w:pos="5103"/>
          <w:tab w:val="left" w:pos="5954"/>
          <w:tab w:val="left" w:pos="6804"/>
          <w:tab w:val="left" w:pos="7655"/>
        </w:tabs>
        <w:spacing w:line="259" w:lineRule="auto"/>
        <w:jc w:val="both"/>
      </w:pPr>
      <w:r w:rsidRPr="290BBE84">
        <w:rPr>
          <w:i/>
          <w:iCs/>
        </w:rPr>
        <w:t>Videnspartner</w:t>
      </w:r>
      <w:r>
        <w:t xml:space="preserve"> </w:t>
      </w:r>
      <w:r w:rsidR="008E1B72">
        <w:t>betegnes som</w:t>
      </w:r>
      <w:r w:rsidR="00DA50E9">
        <w:t xml:space="preserve"> de af Erhvervsstyrelsen godkendte videninstitutioner</w:t>
      </w:r>
    </w:p>
    <w:p w14:paraId="2528AC32" w14:textId="08BDAAA0" w:rsidR="6FC02584" w:rsidRDefault="6FC02584" w:rsidP="009D4D70">
      <w:pPr>
        <w:pStyle w:val="Listeafsnit"/>
        <w:numPr>
          <w:ilvl w:val="0"/>
          <w:numId w:val="1"/>
        </w:numPr>
        <w:spacing w:line="259" w:lineRule="auto"/>
      </w:pPr>
      <w:r w:rsidRPr="290BBE84">
        <w:t>Projektet angiver det projekt</w:t>
      </w:r>
      <w:r w:rsidR="0025122E">
        <w:t>,</w:t>
      </w:r>
      <w:r w:rsidRPr="290BBE84">
        <w:t xml:space="preserve"> som der er ansøgt om af Projektets Partnere.</w:t>
      </w:r>
    </w:p>
    <w:p w14:paraId="612483F0" w14:textId="55F57A88" w:rsidR="00F10F48" w:rsidRPr="00E12330" w:rsidRDefault="00F10F48" w:rsidP="007A55C3">
      <w:pPr>
        <w:spacing w:line="259" w:lineRule="auto"/>
        <w:jc w:val="both"/>
      </w:pPr>
      <w:r w:rsidRPr="290BBE84">
        <w:t xml:space="preserve">Såfremt denne </w:t>
      </w:r>
      <w:r w:rsidR="0025122E">
        <w:t>p</w:t>
      </w:r>
      <w:r w:rsidRPr="290BBE84">
        <w:t>rojekt</w:t>
      </w:r>
      <w:r w:rsidR="00827673" w:rsidRPr="290BBE84">
        <w:t>samarbejds</w:t>
      </w:r>
      <w:r w:rsidRPr="290BBE84">
        <w:t>aftale, herefter kaldet ”Projekt</w:t>
      </w:r>
      <w:r w:rsidR="00827673" w:rsidRPr="290BBE84">
        <w:t>samarbejds</w:t>
      </w:r>
      <w:r w:rsidRPr="290BBE84">
        <w:t>aftalen”, accepteres, bedes</w:t>
      </w:r>
      <w:r w:rsidR="005209F7" w:rsidRPr="290BBE84">
        <w:t xml:space="preserve"> I</w:t>
      </w:r>
      <w:r w:rsidRPr="290BBE84">
        <w:t xml:space="preserve"> læse den grundigt, da den indeholder de nødvendig</w:t>
      </w:r>
      <w:r w:rsidR="00E40DB1" w:rsidRPr="290BBE84">
        <w:t xml:space="preserve">e </w:t>
      </w:r>
      <w:r w:rsidRPr="290BBE84">
        <w:t>vilkår</w:t>
      </w:r>
      <w:r w:rsidR="00B11E27" w:rsidRPr="290BBE84">
        <w:t xml:space="preserve"> for </w:t>
      </w:r>
      <w:r w:rsidR="00F74233">
        <w:t>p</w:t>
      </w:r>
      <w:r w:rsidR="00B11E27" w:rsidRPr="290BBE84">
        <w:t>rojektet</w:t>
      </w:r>
      <w:r w:rsidRPr="290BBE84">
        <w:t xml:space="preserve">. Derefter skal </w:t>
      </w:r>
      <w:r w:rsidR="00B86606" w:rsidRPr="290BBE84">
        <w:t xml:space="preserve">alle </w:t>
      </w:r>
      <w:r w:rsidR="00814C03" w:rsidRPr="290BBE84">
        <w:t>P</w:t>
      </w:r>
      <w:r w:rsidR="00B86606" w:rsidRPr="290BBE84">
        <w:t>artnerne</w:t>
      </w:r>
      <w:r w:rsidRPr="290BBE84">
        <w:t xml:space="preserve"> </w:t>
      </w:r>
      <w:r w:rsidR="00F74233" w:rsidRPr="290BBE84">
        <w:t xml:space="preserve">inden for 10 hverdage </w:t>
      </w:r>
      <w:r w:rsidRPr="290BBE84">
        <w:t>underskrive og</w:t>
      </w:r>
      <w:r w:rsidR="21F99B9B" w:rsidRPr="290BBE84">
        <w:t xml:space="preserve"> uploade d</w:t>
      </w:r>
      <w:r w:rsidR="00E5208B" w:rsidRPr="290BBE84">
        <w:t>eres individuelle</w:t>
      </w:r>
      <w:r w:rsidR="00044073" w:rsidRPr="290BBE84">
        <w:t xml:space="preserve"> </w:t>
      </w:r>
      <w:r w:rsidR="004513D1">
        <w:t>p</w:t>
      </w:r>
      <w:r w:rsidR="00E5208B" w:rsidRPr="290BBE84">
        <w:t>rojektsamarbejdsaftale</w:t>
      </w:r>
      <w:r w:rsidR="00FF676F" w:rsidRPr="290BBE84">
        <w:t xml:space="preserve"> </w:t>
      </w:r>
      <w:r w:rsidR="008416AA" w:rsidRPr="290BBE84">
        <w:t>på</w:t>
      </w:r>
      <w:r w:rsidR="008C3949" w:rsidRPr="290BBE84">
        <w:t xml:space="preserve"> </w:t>
      </w:r>
      <w:hyperlink r:id="rId11" w:history="1">
        <w:r w:rsidR="008C3949" w:rsidRPr="007A55C3">
          <w:rPr>
            <w:rStyle w:val="Hyperlink"/>
          </w:rPr>
          <w:t>den online projekt</w:t>
        </w:r>
        <w:r w:rsidR="00FF676F" w:rsidRPr="007A55C3">
          <w:rPr>
            <w:rStyle w:val="Hyperlink"/>
          </w:rPr>
          <w:t>platform</w:t>
        </w:r>
      </w:hyperlink>
      <w:r>
        <w:t>.</w:t>
      </w:r>
      <w:r w:rsidRPr="290BBE84">
        <w:t xml:space="preserve"> Hvis samtlige </w:t>
      </w:r>
      <w:r w:rsidR="008416AA" w:rsidRPr="290BBE84" w:rsidDel="008416AA">
        <w:t>Projektsamarbejdsaftale</w:t>
      </w:r>
      <w:r w:rsidR="005B1E14" w:rsidRPr="290BBE84">
        <w:t>r</w:t>
      </w:r>
      <w:r w:rsidR="008416AA" w:rsidRPr="290BBE84">
        <w:t xml:space="preserve"> </w:t>
      </w:r>
      <w:r w:rsidRPr="290BBE84">
        <w:t xml:space="preserve">ikke er modtaget </w:t>
      </w:r>
      <w:r w:rsidR="7E0F12CF" w:rsidRPr="290BBE84">
        <w:t xml:space="preserve">i underskrevet version </w:t>
      </w:r>
      <w:r w:rsidRPr="290BBE84">
        <w:t xml:space="preserve">inden for </w:t>
      </w:r>
      <w:r w:rsidR="00AE648E" w:rsidRPr="290BBE84">
        <w:t>10 hverdage</w:t>
      </w:r>
      <w:r w:rsidR="002B6E65">
        <w:t>,</w:t>
      </w:r>
      <w:r w:rsidRPr="290BBE84">
        <w:t xml:space="preserve"> bortfalder bevillingen.</w:t>
      </w:r>
    </w:p>
    <w:p w14:paraId="716E713A" w14:textId="42947817" w:rsidR="00F8048A" w:rsidRPr="00E12330" w:rsidRDefault="488DFBCB" w:rsidP="009D4D70">
      <w:pPr>
        <w:spacing w:line="259" w:lineRule="auto"/>
        <w:jc w:val="both"/>
      </w:pPr>
      <w:r>
        <w:t>Partner</w:t>
      </w:r>
      <w:r w:rsidR="000D2937">
        <w:t>n</w:t>
      </w:r>
      <w:r>
        <w:t xml:space="preserve">e bekræfter ved underskrift </w:t>
      </w:r>
      <w:r w:rsidR="28CBEF4C">
        <w:t>deres deltagelse</w:t>
      </w:r>
      <w:r>
        <w:t xml:space="preserve"> i </w:t>
      </w:r>
      <w:r w:rsidR="168D862C">
        <w:t>Projektet</w:t>
      </w:r>
      <w:r>
        <w:t xml:space="preserve"> med fokus på at styrke produktivitet eller bidrage til grøn omstilling i Industrien. Aftalen skal derfor underskrives inden</w:t>
      </w:r>
      <w:r w:rsidR="002B6E65">
        <w:t>,</w:t>
      </w:r>
      <w:r>
        <w:t xml:space="preserve"> </w:t>
      </w:r>
      <w:r w:rsidR="2019542B">
        <w:t xml:space="preserve">Projektet </w:t>
      </w:r>
      <w:r>
        <w:t>kan igangsættes.</w:t>
      </w:r>
    </w:p>
    <w:p w14:paraId="104C3A88" w14:textId="77777777" w:rsidR="009E3837" w:rsidRPr="00E12330" w:rsidRDefault="00770A18" w:rsidP="009D4D70">
      <w:pPr>
        <w:pStyle w:val="Listeafsnit"/>
        <w:numPr>
          <w:ilvl w:val="0"/>
          <w:numId w:val="16"/>
        </w:numPr>
        <w:spacing w:line="259" w:lineRule="auto"/>
        <w:rPr>
          <w:rFonts w:cstheme="minorHAnsi"/>
          <w:b/>
          <w:bCs/>
        </w:rPr>
      </w:pPr>
      <w:r w:rsidRPr="00E12330">
        <w:rPr>
          <w:rFonts w:cstheme="minorHAnsi"/>
          <w:b/>
          <w:bCs/>
        </w:rPr>
        <w:t>Timeopgørelse</w:t>
      </w:r>
    </w:p>
    <w:p w14:paraId="5F92715F" w14:textId="7F3D64CD" w:rsidR="002F08CB" w:rsidRPr="00E12330" w:rsidRDefault="7BDA2FAB" w:rsidP="009D4D70">
      <w:pPr>
        <w:pStyle w:val="Listeafsnit"/>
        <w:spacing w:line="259" w:lineRule="auto"/>
        <w:jc w:val="both"/>
      </w:pPr>
      <w:r>
        <w:t xml:space="preserve">Det påhviler MADE at </w:t>
      </w:r>
      <w:r w:rsidR="6C7BCCC8">
        <w:t>kunne</w:t>
      </w:r>
      <w:r>
        <w:t xml:space="preserve"> opgøre og dokumentere medfinansiering i form af timeforbrug.</w:t>
      </w:r>
      <w:r w:rsidR="114F9806">
        <w:t xml:space="preserve"> For </w:t>
      </w:r>
      <w:r w:rsidR="2114E06F">
        <w:t xml:space="preserve">deltagende </w:t>
      </w:r>
      <w:r w:rsidR="00877534">
        <w:t>organisationer</w:t>
      </w:r>
      <w:r w:rsidR="2114E06F">
        <w:t xml:space="preserve"> skal der udarbejdes arbejdsbeskrivelser</w:t>
      </w:r>
      <w:r w:rsidR="004A3D17">
        <w:t xml:space="preserve"> eller </w:t>
      </w:r>
      <w:r w:rsidR="00CE7C5C">
        <w:t>månedlige timeopgørelser</w:t>
      </w:r>
      <w:r w:rsidR="2114E06F">
        <w:t xml:space="preserve">. For </w:t>
      </w:r>
      <w:r w:rsidR="74CC8193">
        <w:t>videninstitutioner</w:t>
      </w:r>
      <w:r w:rsidR="2114E06F">
        <w:t xml:space="preserve"> </w:t>
      </w:r>
      <w:r w:rsidR="090B3A29">
        <w:t>er det ligeledes muligt at anvende arbejdsbeskrivelser</w:t>
      </w:r>
      <w:r w:rsidR="00AF47EC">
        <w:t>, månedlig timeopgørelse</w:t>
      </w:r>
      <w:r w:rsidR="00BE22C2">
        <w:t xml:space="preserve"> eller kvartalsvis</w:t>
      </w:r>
      <w:r w:rsidR="090B3A29">
        <w:t xml:space="preserve"> tidsregistrerin</w:t>
      </w:r>
      <w:r w:rsidR="00BE22C2">
        <w:t>g</w:t>
      </w:r>
      <w:r w:rsidR="090B3A29">
        <w:t xml:space="preserve">. Uanset skal der anvendes den til enhver tid gældende standardsats på </w:t>
      </w:r>
      <w:r w:rsidR="00263EA2">
        <w:t xml:space="preserve">kr. </w:t>
      </w:r>
      <w:r w:rsidR="00462D34">
        <w:t>406</w:t>
      </w:r>
      <w:r w:rsidR="090B3A29">
        <w:t xml:space="preserve"> (</w:t>
      </w:r>
      <w:r w:rsidR="3BA287DA">
        <w:t>sats 202</w:t>
      </w:r>
      <w:r w:rsidR="00462D34">
        <w:t>6</w:t>
      </w:r>
      <w:r w:rsidR="3BA287DA">
        <w:t>), undtaget GTS’er som anvender deres egen sats.</w:t>
      </w:r>
      <w:r w:rsidR="004A3D17">
        <w:t xml:space="preserve"> </w:t>
      </w:r>
      <w:r w:rsidR="00B7220D">
        <w:t>Projektparterne bedes løbende bekræfte at</w:t>
      </w:r>
      <w:r w:rsidR="00F6316C">
        <w:t xml:space="preserve">, </w:t>
      </w:r>
      <w:r w:rsidR="00F6316C" w:rsidRPr="00F6316C">
        <w:t>de medarbejdere, der er omfattet af de indsendte arbejdsbeskrivelser eller månedlige timesedler, er ansat hos den registrerede projektpartner, og at løn til de pågældende medarbejdere udbetales af samme CVR-nummer på baggrund af de timer, der er indrapporteret.</w:t>
      </w:r>
    </w:p>
    <w:p w14:paraId="1E0B5574" w14:textId="056850E6" w:rsidR="008B2364" w:rsidRPr="00E12330" w:rsidRDefault="00A83E00" w:rsidP="004513D1">
      <w:pPr>
        <w:spacing w:line="259" w:lineRule="auto"/>
        <w:ind w:firstLine="720"/>
        <w:rPr>
          <w:rFonts w:eastAsia="Times New Roman"/>
          <w:u w:val="single"/>
        </w:rPr>
      </w:pPr>
      <w:r w:rsidRPr="24FED64A">
        <w:rPr>
          <w:rFonts w:eastAsia="Times New Roman"/>
          <w:u w:val="single"/>
        </w:rPr>
        <w:t>1.1</w:t>
      </w:r>
      <w:r w:rsidR="009E3837" w:rsidRPr="24FED64A">
        <w:rPr>
          <w:rFonts w:eastAsia="Times New Roman"/>
          <w:u w:val="single"/>
        </w:rPr>
        <w:t>.</w:t>
      </w:r>
      <w:r w:rsidRPr="24FED64A">
        <w:rPr>
          <w:rFonts w:eastAsia="Times New Roman"/>
          <w:u w:val="single"/>
        </w:rPr>
        <w:t xml:space="preserve"> </w:t>
      </w:r>
      <w:r w:rsidR="005C0193" w:rsidRPr="24FED64A">
        <w:rPr>
          <w:rFonts w:eastAsia="Times New Roman"/>
          <w:u w:val="single"/>
        </w:rPr>
        <w:t>Arbejdsbeskrivelse</w:t>
      </w:r>
      <w:r w:rsidRPr="24FED64A">
        <w:rPr>
          <w:rFonts w:eastAsia="Times New Roman"/>
          <w:u w:val="single"/>
        </w:rPr>
        <w:t xml:space="preserve"> (Bilag A)</w:t>
      </w:r>
    </w:p>
    <w:p w14:paraId="2E9D9EB1" w14:textId="4835092A" w:rsidR="00BC1B9D" w:rsidRDefault="3089C00C" w:rsidP="006D6A9A">
      <w:pPr>
        <w:spacing w:before="160" w:line="257" w:lineRule="auto"/>
        <w:ind w:left="720"/>
        <w:contextualSpacing/>
        <w:jc w:val="both"/>
      </w:pPr>
      <w:r w:rsidRPr="24FED64A">
        <w:rPr>
          <w:rFonts w:eastAsia="Times New Roman"/>
        </w:rPr>
        <w:t xml:space="preserve">For hver medarbejder i </w:t>
      </w:r>
      <w:r w:rsidR="00877534">
        <w:rPr>
          <w:rFonts w:eastAsia="Times New Roman"/>
        </w:rPr>
        <w:t>organisationen</w:t>
      </w:r>
      <w:r w:rsidRPr="24FED64A">
        <w:rPr>
          <w:rFonts w:eastAsia="Times New Roman"/>
        </w:rPr>
        <w:t>, der deltager i Projektet, laves der en særskilt arbejdsbeskrivelse</w:t>
      </w:r>
      <w:r w:rsidR="00A5191C">
        <w:rPr>
          <w:rFonts w:eastAsia="Times New Roman"/>
        </w:rPr>
        <w:t xml:space="preserve"> som</w:t>
      </w:r>
      <w:r w:rsidR="00444ADA">
        <w:rPr>
          <w:rFonts w:eastAsia="Times New Roman"/>
        </w:rPr>
        <w:t xml:space="preserve"> er</w:t>
      </w:r>
      <w:r w:rsidR="00A5191C">
        <w:rPr>
          <w:rFonts w:eastAsia="Times New Roman"/>
        </w:rPr>
        <w:t xml:space="preserve"> gælde</w:t>
      </w:r>
      <w:r w:rsidR="00444ADA">
        <w:rPr>
          <w:rFonts w:eastAsia="Times New Roman"/>
        </w:rPr>
        <w:t>nde</w:t>
      </w:r>
      <w:r w:rsidR="00A5191C">
        <w:rPr>
          <w:rFonts w:eastAsia="Times New Roman"/>
        </w:rPr>
        <w:t xml:space="preserve"> for hele p</w:t>
      </w:r>
      <w:r w:rsidR="000F703A">
        <w:rPr>
          <w:rFonts w:eastAsia="Times New Roman"/>
        </w:rPr>
        <w:t>rojektet</w:t>
      </w:r>
      <w:r w:rsidRPr="24FED64A">
        <w:rPr>
          <w:rFonts w:eastAsia="Times New Roman"/>
        </w:rPr>
        <w:t>. Arbejdsbeskrivelsen baseres på en fast</w:t>
      </w:r>
      <w:r w:rsidR="2D2CEA9F" w:rsidRPr="24FED64A">
        <w:rPr>
          <w:rFonts w:eastAsia="Times New Roman"/>
        </w:rPr>
        <w:t xml:space="preserve"> månedlig</w:t>
      </w:r>
      <w:r w:rsidRPr="24FED64A">
        <w:rPr>
          <w:rFonts w:eastAsia="Times New Roman"/>
        </w:rPr>
        <w:t xml:space="preserve"> allokeret procentsats af medarbejdernes arbejdstid i </w:t>
      </w:r>
      <w:r w:rsidR="2019542B">
        <w:t>Projektet</w:t>
      </w:r>
      <w:r w:rsidR="00646A9C">
        <w:t xml:space="preserve"> samt </w:t>
      </w:r>
      <w:r w:rsidR="00646A9C" w:rsidRPr="24FED64A">
        <w:rPr>
          <w:color w:val="000000" w:themeColor="text1"/>
        </w:rPr>
        <w:t>en beskrivelse af</w:t>
      </w:r>
      <w:r w:rsidR="00646A9C">
        <w:rPr>
          <w:color w:val="000000" w:themeColor="text1"/>
        </w:rPr>
        <w:t>,</w:t>
      </w:r>
      <w:r w:rsidR="00646A9C" w:rsidRPr="24FED64A">
        <w:rPr>
          <w:color w:val="000000" w:themeColor="text1"/>
        </w:rPr>
        <w:t xml:space="preserve"> hvad </w:t>
      </w:r>
      <w:r w:rsidR="00646A9C" w:rsidRPr="24FED64A">
        <w:rPr>
          <w:color w:val="000000" w:themeColor="text1"/>
        </w:rPr>
        <w:lastRenderedPageBreak/>
        <w:t>de afholdte timer omfatter, så det tydeligt kan læses</w:t>
      </w:r>
      <w:r w:rsidR="00646A9C">
        <w:rPr>
          <w:color w:val="000000" w:themeColor="text1"/>
        </w:rPr>
        <w:t>,</w:t>
      </w:r>
      <w:r w:rsidR="00646A9C" w:rsidRPr="24FED64A">
        <w:rPr>
          <w:color w:val="000000" w:themeColor="text1"/>
        </w:rPr>
        <w:t xml:space="preserve"> at det er relevant for </w:t>
      </w:r>
      <w:r w:rsidR="00646A9C">
        <w:t>Projektet</w:t>
      </w:r>
      <w:r w:rsidRPr="24FED64A">
        <w:rPr>
          <w:color w:val="000000" w:themeColor="text1"/>
        </w:rPr>
        <w:t>.</w:t>
      </w:r>
      <w:r w:rsidR="00D22FB6">
        <w:rPr>
          <w:color w:val="000000" w:themeColor="text1"/>
        </w:rPr>
        <w:t xml:space="preserve"> </w:t>
      </w:r>
      <w:r w:rsidR="00DF7040">
        <w:rPr>
          <w:color w:val="000000" w:themeColor="text1"/>
        </w:rPr>
        <w:t>Allokeres der flere timer end der er angivet i budget, kan der ikke udtales</w:t>
      </w:r>
      <w:r w:rsidR="00444ADA">
        <w:rPr>
          <w:color w:val="000000" w:themeColor="text1"/>
        </w:rPr>
        <w:t xml:space="preserve"> mere støtte end</w:t>
      </w:r>
      <w:r w:rsidR="00DF7040">
        <w:rPr>
          <w:color w:val="000000" w:themeColor="text1"/>
        </w:rPr>
        <w:t xml:space="preserve"> for</w:t>
      </w:r>
      <w:r w:rsidR="00444ADA">
        <w:rPr>
          <w:color w:val="000000" w:themeColor="text1"/>
        </w:rPr>
        <w:t xml:space="preserve"> de</w:t>
      </w:r>
      <w:r w:rsidR="00DF7040">
        <w:rPr>
          <w:color w:val="000000" w:themeColor="text1"/>
        </w:rPr>
        <w:t xml:space="preserve"> timer der er angivet i budgettet.</w:t>
      </w:r>
      <w:r w:rsidRPr="24FED64A">
        <w:rPr>
          <w:rFonts w:eastAsia="Times New Roman"/>
        </w:rPr>
        <w:t xml:space="preserve"> </w:t>
      </w:r>
      <w:r w:rsidRPr="24FED64A">
        <w:rPr>
          <w:color w:val="000000" w:themeColor="text1"/>
        </w:rPr>
        <w:t>Læs om MADE</w:t>
      </w:r>
      <w:r w:rsidR="7577D921" w:rsidRPr="24FED64A">
        <w:rPr>
          <w:color w:val="000000" w:themeColor="text1"/>
        </w:rPr>
        <w:t>’</w:t>
      </w:r>
      <w:r w:rsidRPr="24FED64A">
        <w:rPr>
          <w:color w:val="000000" w:themeColor="text1"/>
        </w:rPr>
        <w:t>s håndtering af persondata</w:t>
      </w:r>
      <w:r w:rsidR="6F878A50" w:rsidRPr="24FED64A">
        <w:rPr>
          <w:color w:val="000000" w:themeColor="text1"/>
        </w:rPr>
        <w:t xml:space="preserve"> for tilskudsprojekter</w:t>
      </w:r>
      <w:r w:rsidRPr="24FED64A">
        <w:rPr>
          <w:color w:val="000000" w:themeColor="text1"/>
        </w:rPr>
        <w:t xml:space="preserve"> </w:t>
      </w:r>
      <w:hyperlink r:id="rId12" w:history="1">
        <w:r w:rsidR="7DD71588" w:rsidRPr="24FED64A">
          <w:rPr>
            <w:rStyle w:val="Hyperlink"/>
          </w:rPr>
          <w:t>her</w:t>
        </w:r>
      </w:hyperlink>
      <w:r w:rsidRPr="24FED64A">
        <w:rPr>
          <w:color w:val="000000" w:themeColor="text1"/>
        </w:rPr>
        <w:t xml:space="preserve">. </w:t>
      </w:r>
      <w:r w:rsidR="13697653">
        <w:t>Projektsamarbejdsaftale</w:t>
      </w:r>
      <w:r w:rsidR="00393E2A">
        <w:t>n</w:t>
      </w:r>
      <w:r w:rsidRPr="24FED64A">
        <w:rPr>
          <w:color w:val="000000" w:themeColor="text1"/>
        </w:rPr>
        <w:t xml:space="preserve"> skal underskrives</w:t>
      </w:r>
      <w:r w:rsidR="00F324A7">
        <w:rPr>
          <w:color w:val="000000" w:themeColor="text1"/>
        </w:rPr>
        <w:t xml:space="preserve"> og oploades</w:t>
      </w:r>
      <w:r w:rsidRPr="24FED64A">
        <w:rPr>
          <w:color w:val="000000" w:themeColor="text1"/>
        </w:rPr>
        <w:t xml:space="preserve"> inden</w:t>
      </w:r>
      <w:r w:rsidR="0FDCFD0B" w:rsidRPr="24FED64A">
        <w:rPr>
          <w:color w:val="000000" w:themeColor="text1"/>
        </w:rPr>
        <w:t xml:space="preserve"> den angivne</w:t>
      </w:r>
      <w:r w:rsidRPr="24FED64A">
        <w:rPr>
          <w:color w:val="000000" w:themeColor="text1"/>
        </w:rPr>
        <w:t xml:space="preserve"> </w:t>
      </w:r>
      <w:r w:rsidR="37846CB2" w:rsidRPr="24FED64A">
        <w:rPr>
          <w:color w:val="000000" w:themeColor="text1"/>
        </w:rPr>
        <w:t xml:space="preserve">startdato i </w:t>
      </w:r>
      <w:r w:rsidRPr="24FED64A">
        <w:rPr>
          <w:color w:val="000000" w:themeColor="text1"/>
        </w:rPr>
        <w:t>arbejdsb</w:t>
      </w:r>
      <w:r w:rsidR="00405E98">
        <w:rPr>
          <w:color w:val="000000" w:themeColor="text1"/>
        </w:rPr>
        <w:t>es</w:t>
      </w:r>
      <w:r w:rsidRPr="24FED64A">
        <w:rPr>
          <w:color w:val="000000" w:themeColor="text1"/>
        </w:rPr>
        <w:t>krivelserne</w:t>
      </w:r>
      <w:r w:rsidR="00AB466D">
        <w:rPr>
          <w:color w:val="000000" w:themeColor="text1"/>
        </w:rPr>
        <w:t>.</w:t>
      </w:r>
      <w:r w:rsidR="00833EF9">
        <w:rPr>
          <w:color w:val="000000" w:themeColor="text1"/>
        </w:rPr>
        <w:t xml:space="preserve"> Sker der ændringer i arbejdsbeskrivelserne </w:t>
      </w:r>
      <w:r w:rsidR="00833EF9">
        <w:t xml:space="preserve">er </w:t>
      </w:r>
      <w:r w:rsidR="00833EF9" w:rsidRPr="290BBE84">
        <w:t xml:space="preserve">Partnere forpligtet til at informere og aftale eventuelle ændringer med MADE. Dette gøres ved at sende en formel anmodning om ændringer til </w:t>
      </w:r>
      <w:r w:rsidR="00833EF9">
        <w:t>p</w:t>
      </w:r>
      <w:r w:rsidR="00833EF9" w:rsidRPr="290BBE84">
        <w:t>rojektleder Signe Fink</w:t>
      </w:r>
      <w:r w:rsidR="00833EF9">
        <w:t xml:space="preserve">, </w:t>
      </w:r>
      <w:hyperlink r:id="rId13" w:history="1">
        <w:r w:rsidR="00833EF9" w:rsidRPr="008E07C8">
          <w:rPr>
            <w:rStyle w:val="Hyperlink"/>
          </w:rPr>
          <w:t>sfink@made.dk</w:t>
        </w:r>
      </w:hyperlink>
      <w:r w:rsidR="00833EF9" w:rsidRPr="290BBE84">
        <w:t>.</w:t>
      </w:r>
    </w:p>
    <w:p w14:paraId="57E8FCF8" w14:textId="77777777" w:rsidR="006D6A9A" w:rsidRPr="006D6A9A" w:rsidRDefault="006D6A9A" w:rsidP="006D6A9A">
      <w:pPr>
        <w:spacing w:before="160" w:line="257" w:lineRule="auto"/>
        <w:ind w:left="720"/>
        <w:contextualSpacing/>
        <w:jc w:val="both"/>
      </w:pPr>
    </w:p>
    <w:p w14:paraId="33B9D25E" w14:textId="45B8A2C2" w:rsidR="00922573" w:rsidRDefault="00922573" w:rsidP="004513D1">
      <w:pPr>
        <w:spacing w:line="259" w:lineRule="auto"/>
        <w:ind w:left="720"/>
        <w:jc w:val="both"/>
        <w:rPr>
          <w:color w:val="000000" w:themeColor="text1"/>
          <w:u w:val="single"/>
        </w:rPr>
      </w:pPr>
      <w:r w:rsidRPr="00937361">
        <w:rPr>
          <w:color w:val="000000" w:themeColor="text1"/>
          <w:u w:val="single"/>
        </w:rPr>
        <w:t xml:space="preserve">1.2. </w:t>
      </w:r>
      <w:r w:rsidR="00937361" w:rsidRPr="00937361">
        <w:rPr>
          <w:color w:val="000000" w:themeColor="text1"/>
          <w:u w:val="single"/>
        </w:rPr>
        <w:t>Månedlig time</w:t>
      </w:r>
      <w:r w:rsidR="000505EF">
        <w:rPr>
          <w:color w:val="000000" w:themeColor="text1"/>
          <w:u w:val="single"/>
        </w:rPr>
        <w:t>opgørelse</w:t>
      </w:r>
      <w:r w:rsidR="0087303D">
        <w:rPr>
          <w:color w:val="000000" w:themeColor="text1"/>
          <w:u w:val="single"/>
        </w:rPr>
        <w:t xml:space="preserve"> (Bilag B)</w:t>
      </w:r>
    </w:p>
    <w:p w14:paraId="12B65533" w14:textId="557B0D62" w:rsidR="00937361" w:rsidRPr="00937361" w:rsidRDefault="00D02818" w:rsidP="00937361">
      <w:pPr>
        <w:spacing w:line="259" w:lineRule="auto"/>
        <w:ind w:left="720"/>
        <w:jc w:val="both"/>
        <w:rPr>
          <w:color w:val="000000" w:themeColor="text1"/>
        </w:rPr>
      </w:pPr>
      <w:r w:rsidRPr="24FED64A">
        <w:rPr>
          <w:rFonts w:eastAsia="Times New Roman"/>
        </w:rPr>
        <w:t xml:space="preserve">For hver medarbejder i </w:t>
      </w:r>
      <w:r w:rsidR="001F4ED0">
        <w:rPr>
          <w:rFonts w:eastAsia="Times New Roman"/>
        </w:rPr>
        <w:t>organisationen</w:t>
      </w:r>
      <w:r w:rsidRPr="24FED64A">
        <w:rPr>
          <w:rFonts w:eastAsia="Times New Roman"/>
        </w:rPr>
        <w:t xml:space="preserve">, der deltager i Projektet, laves der en særskilt </w:t>
      </w:r>
      <w:r>
        <w:rPr>
          <w:rFonts w:eastAsia="Times New Roman"/>
        </w:rPr>
        <w:t>månedlige timeopgørelse</w:t>
      </w:r>
      <w:r w:rsidR="00B53679">
        <w:rPr>
          <w:rFonts w:eastAsia="Times New Roman"/>
        </w:rPr>
        <w:t xml:space="preserve"> </w:t>
      </w:r>
      <w:r w:rsidR="00B53679">
        <w:t xml:space="preserve">med </w:t>
      </w:r>
      <w:r w:rsidR="00B53679" w:rsidRPr="24FED64A">
        <w:rPr>
          <w:color w:val="000000" w:themeColor="text1"/>
        </w:rPr>
        <w:t>en beskrivelse af</w:t>
      </w:r>
      <w:r w:rsidR="00B53679">
        <w:rPr>
          <w:color w:val="000000" w:themeColor="text1"/>
        </w:rPr>
        <w:t>,</w:t>
      </w:r>
      <w:r w:rsidR="00B53679" w:rsidRPr="24FED64A">
        <w:rPr>
          <w:color w:val="000000" w:themeColor="text1"/>
        </w:rPr>
        <w:t xml:space="preserve"> hvad de afholdte timer omfatter, så det tydeligt kan læses</w:t>
      </w:r>
      <w:r w:rsidR="00B53679">
        <w:rPr>
          <w:color w:val="000000" w:themeColor="text1"/>
        </w:rPr>
        <w:t>,</w:t>
      </w:r>
      <w:r w:rsidR="00B53679" w:rsidRPr="24FED64A">
        <w:rPr>
          <w:color w:val="000000" w:themeColor="text1"/>
        </w:rPr>
        <w:t xml:space="preserve"> at det er relevant for </w:t>
      </w:r>
      <w:r w:rsidR="00B53679">
        <w:t>Projektet</w:t>
      </w:r>
      <w:r w:rsidR="00B53679" w:rsidRPr="24FED64A">
        <w:rPr>
          <w:color w:val="000000" w:themeColor="text1"/>
        </w:rPr>
        <w:t>.</w:t>
      </w:r>
      <w:r w:rsidR="00B53679">
        <w:rPr>
          <w:color w:val="000000" w:themeColor="text1"/>
        </w:rPr>
        <w:t xml:space="preserve"> </w:t>
      </w:r>
      <w:r>
        <w:rPr>
          <w:rFonts w:eastAsia="Times New Roman"/>
        </w:rPr>
        <w:t xml:space="preserve">De månedlige timeopgørelse skal indleveres </w:t>
      </w:r>
      <w:r w:rsidR="00B12906">
        <w:rPr>
          <w:rFonts w:eastAsia="Times New Roman"/>
        </w:rPr>
        <w:t xml:space="preserve">på </w:t>
      </w:r>
      <w:hyperlink r:id="rId14" w:history="1">
        <w:r w:rsidR="00B12906" w:rsidRPr="000B6373">
          <w:rPr>
            <w:rStyle w:val="Hyperlink"/>
            <w:rFonts w:eastAsia="Times New Roman"/>
          </w:rPr>
          <w:t>projektplatformen</w:t>
        </w:r>
      </w:hyperlink>
      <w:r w:rsidR="00B12906">
        <w:rPr>
          <w:rFonts w:eastAsia="Times New Roman"/>
        </w:rPr>
        <w:t xml:space="preserve"> senest 10 hverdage efter månedens afslutning.</w:t>
      </w:r>
      <w:r w:rsidR="008D1000">
        <w:rPr>
          <w:rFonts w:eastAsia="Times New Roman"/>
        </w:rPr>
        <w:t xml:space="preserve"> </w:t>
      </w:r>
      <w:r w:rsidR="008D1000">
        <w:t xml:space="preserve">samt </w:t>
      </w:r>
      <w:r w:rsidR="008D1000" w:rsidRPr="24FED64A">
        <w:rPr>
          <w:color w:val="000000" w:themeColor="text1"/>
        </w:rPr>
        <w:t>en beskrivelse af</w:t>
      </w:r>
      <w:r w:rsidR="008D1000">
        <w:rPr>
          <w:color w:val="000000" w:themeColor="text1"/>
        </w:rPr>
        <w:t>,</w:t>
      </w:r>
      <w:r w:rsidR="008D1000" w:rsidRPr="24FED64A">
        <w:rPr>
          <w:color w:val="000000" w:themeColor="text1"/>
        </w:rPr>
        <w:t xml:space="preserve"> hvad de afholdte timer omfatter, så det tydeligt kan læses</w:t>
      </w:r>
      <w:r w:rsidR="008D1000">
        <w:rPr>
          <w:color w:val="000000" w:themeColor="text1"/>
        </w:rPr>
        <w:t>,</w:t>
      </w:r>
      <w:r w:rsidR="008D1000" w:rsidRPr="24FED64A">
        <w:rPr>
          <w:color w:val="000000" w:themeColor="text1"/>
        </w:rPr>
        <w:t xml:space="preserve"> at det er relevant for </w:t>
      </w:r>
      <w:r w:rsidR="008D1000">
        <w:t>Projektet</w:t>
      </w:r>
      <w:r w:rsidR="008D1000" w:rsidRPr="24FED64A">
        <w:rPr>
          <w:color w:val="000000" w:themeColor="text1"/>
        </w:rPr>
        <w:t>.</w:t>
      </w:r>
      <w:r w:rsidR="008D1000">
        <w:rPr>
          <w:color w:val="000000" w:themeColor="text1"/>
        </w:rPr>
        <w:t xml:space="preserve"> Rapporteres der flere timer end der er angivet i budget, kan der ikke udtales mere støtte end for de timer der er angivet i budgettet.</w:t>
      </w:r>
      <w:r w:rsidR="00B12906">
        <w:rPr>
          <w:rFonts w:eastAsia="Times New Roman"/>
        </w:rPr>
        <w:t xml:space="preserve"> </w:t>
      </w:r>
      <w:r w:rsidR="00937361" w:rsidRPr="24FED64A">
        <w:rPr>
          <w:color w:val="000000" w:themeColor="text1"/>
        </w:rPr>
        <w:t xml:space="preserve">Læs om MADE’s håndtering af persondata for tilskudsprojekter </w:t>
      </w:r>
      <w:hyperlink r:id="rId15" w:history="1">
        <w:r w:rsidR="00937361" w:rsidRPr="24FED64A">
          <w:rPr>
            <w:rStyle w:val="Hyperlink"/>
          </w:rPr>
          <w:t>her</w:t>
        </w:r>
      </w:hyperlink>
      <w:r w:rsidR="00937361" w:rsidRPr="24FED64A">
        <w:rPr>
          <w:color w:val="000000" w:themeColor="text1"/>
        </w:rPr>
        <w:t>.</w:t>
      </w:r>
    </w:p>
    <w:p w14:paraId="402811DA" w14:textId="490A13C3" w:rsidR="003F5B21" w:rsidRDefault="00A83E00" w:rsidP="004513D1">
      <w:pPr>
        <w:spacing w:after="0" w:line="257" w:lineRule="auto"/>
        <w:ind w:left="720"/>
      </w:pPr>
      <w:r w:rsidRPr="24FED64A">
        <w:rPr>
          <w:color w:val="000000" w:themeColor="text1"/>
          <w:u w:val="single"/>
        </w:rPr>
        <w:t>1.</w:t>
      </w:r>
      <w:r w:rsidR="00922573">
        <w:rPr>
          <w:color w:val="000000" w:themeColor="text1"/>
          <w:u w:val="single"/>
        </w:rPr>
        <w:t>3</w:t>
      </w:r>
      <w:r w:rsidR="009E3837" w:rsidRPr="24FED64A">
        <w:rPr>
          <w:color w:val="000000" w:themeColor="text1"/>
          <w:u w:val="single"/>
        </w:rPr>
        <w:t>.</w:t>
      </w:r>
      <w:r w:rsidRPr="24FED64A">
        <w:rPr>
          <w:color w:val="000000" w:themeColor="text1"/>
          <w:u w:val="single"/>
        </w:rPr>
        <w:t xml:space="preserve"> </w:t>
      </w:r>
      <w:r w:rsidR="5C3CC23B" w:rsidRPr="24FED64A">
        <w:rPr>
          <w:color w:val="000000" w:themeColor="text1"/>
          <w:u w:val="single"/>
        </w:rPr>
        <w:t>Timeregistrering</w:t>
      </w:r>
      <w:r w:rsidR="0097477B" w:rsidRPr="24FED64A">
        <w:rPr>
          <w:color w:val="000000" w:themeColor="text1"/>
          <w:u w:val="single"/>
        </w:rPr>
        <w:t xml:space="preserve"> </w:t>
      </w:r>
      <w:r w:rsidR="006504EC" w:rsidRPr="24FED64A">
        <w:rPr>
          <w:color w:val="000000" w:themeColor="text1"/>
          <w:u w:val="single"/>
        </w:rPr>
        <w:t>(</w:t>
      </w:r>
      <w:r w:rsidR="702A0A48" w:rsidRPr="24FED64A">
        <w:rPr>
          <w:color w:val="000000" w:themeColor="text1"/>
          <w:u w:val="single"/>
        </w:rPr>
        <w:t>kun muligt for videninstitutioner</w:t>
      </w:r>
      <w:r w:rsidRPr="24FED64A">
        <w:rPr>
          <w:color w:val="000000" w:themeColor="text1"/>
          <w:u w:val="single"/>
        </w:rPr>
        <w:t>!</w:t>
      </w:r>
      <w:r w:rsidR="00612201">
        <w:rPr>
          <w:color w:val="000000" w:themeColor="text1"/>
          <w:u w:val="single"/>
        </w:rPr>
        <w:t>)</w:t>
      </w:r>
      <w:r w:rsidRPr="24FED64A">
        <w:rPr>
          <w:color w:val="000000" w:themeColor="text1"/>
          <w:u w:val="single"/>
        </w:rPr>
        <w:t xml:space="preserve"> (Bilag </w:t>
      </w:r>
      <w:r w:rsidR="00922573">
        <w:rPr>
          <w:color w:val="000000" w:themeColor="text1"/>
          <w:u w:val="single"/>
        </w:rPr>
        <w:t>C</w:t>
      </w:r>
      <w:r w:rsidRPr="24FED64A">
        <w:rPr>
          <w:color w:val="000000" w:themeColor="text1"/>
          <w:u w:val="single"/>
        </w:rPr>
        <w:t>)</w:t>
      </w:r>
    </w:p>
    <w:p w14:paraId="2CD1D59C" w14:textId="083948A9" w:rsidR="5C3CC23B" w:rsidRDefault="5C3CC23B" w:rsidP="00123C6A">
      <w:pPr>
        <w:pStyle w:val="Listeafsnit"/>
        <w:spacing w:line="257" w:lineRule="auto"/>
        <w:jc w:val="both"/>
      </w:pPr>
      <w:r w:rsidRPr="24FED64A">
        <w:rPr>
          <w:color w:val="000000" w:themeColor="text1"/>
        </w:rPr>
        <w:t xml:space="preserve">Hvis </w:t>
      </w:r>
      <w:r w:rsidR="54CBC5D5" w:rsidRPr="24FED64A">
        <w:rPr>
          <w:color w:val="000000" w:themeColor="text1"/>
        </w:rPr>
        <w:t xml:space="preserve">man som </w:t>
      </w:r>
      <w:r w:rsidR="004D78B0" w:rsidRPr="24FED64A">
        <w:rPr>
          <w:color w:val="000000" w:themeColor="text1"/>
        </w:rPr>
        <w:t>videninstitution</w:t>
      </w:r>
      <w:r w:rsidR="54CBC5D5" w:rsidRPr="24FED64A">
        <w:rPr>
          <w:color w:val="000000" w:themeColor="text1"/>
        </w:rPr>
        <w:t xml:space="preserve"> </w:t>
      </w:r>
      <w:r w:rsidRPr="24FED64A">
        <w:rPr>
          <w:color w:val="000000" w:themeColor="text1"/>
        </w:rPr>
        <w:t xml:space="preserve">ikke ønsker </w:t>
      </w:r>
      <w:r w:rsidR="000B6373">
        <w:rPr>
          <w:color w:val="000000" w:themeColor="text1"/>
        </w:rPr>
        <w:t>at benytte arbejdsbeskrivelser</w:t>
      </w:r>
      <w:r w:rsidR="00E50590">
        <w:rPr>
          <w:color w:val="000000" w:themeColor="text1"/>
        </w:rPr>
        <w:t xml:space="preserve"> eller månedlig timeopgørelse</w:t>
      </w:r>
      <w:r w:rsidRPr="24FED64A">
        <w:rPr>
          <w:color w:val="000000" w:themeColor="text1"/>
        </w:rPr>
        <w:t xml:space="preserve"> kan der anvendes timeregistrering. </w:t>
      </w:r>
      <w:r w:rsidR="001C68D0" w:rsidRPr="24FED64A">
        <w:rPr>
          <w:color w:val="000000" w:themeColor="text1"/>
        </w:rPr>
        <w:t>Ved timeregistrering</w:t>
      </w:r>
      <w:r w:rsidRPr="24FED64A">
        <w:rPr>
          <w:color w:val="000000" w:themeColor="text1"/>
        </w:rPr>
        <w:t xml:space="preserve"> skal hver medarbejder udfylde en beskrivelse af</w:t>
      </w:r>
      <w:r w:rsidR="003F5B21">
        <w:rPr>
          <w:color w:val="000000" w:themeColor="text1"/>
        </w:rPr>
        <w:t>,</w:t>
      </w:r>
      <w:r w:rsidRPr="24FED64A">
        <w:rPr>
          <w:color w:val="000000" w:themeColor="text1"/>
        </w:rPr>
        <w:t xml:space="preserve"> hvad</w:t>
      </w:r>
      <w:r w:rsidR="403FC8D6" w:rsidRPr="24FED64A">
        <w:rPr>
          <w:color w:val="000000" w:themeColor="text1"/>
        </w:rPr>
        <w:t xml:space="preserve"> de</w:t>
      </w:r>
      <w:r w:rsidRPr="24FED64A">
        <w:rPr>
          <w:color w:val="000000" w:themeColor="text1"/>
        </w:rPr>
        <w:t xml:space="preserve"> afholdte timer omfatter, så det tydeligt kan læses</w:t>
      </w:r>
      <w:r w:rsidR="003F5B21">
        <w:rPr>
          <w:color w:val="000000" w:themeColor="text1"/>
        </w:rPr>
        <w:t>,</w:t>
      </w:r>
      <w:r w:rsidRPr="24FED64A">
        <w:rPr>
          <w:color w:val="000000" w:themeColor="text1"/>
        </w:rPr>
        <w:t xml:space="preserve"> at det er relevant for </w:t>
      </w:r>
      <w:r w:rsidR="00D62E17">
        <w:t>Projektet</w:t>
      </w:r>
      <w:r w:rsidR="00906514">
        <w:rPr>
          <w:color w:val="000000" w:themeColor="text1"/>
        </w:rPr>
        <w:t xml:space="preserve"> samt </w:t>
      </w:r>
      <w:r w:rsidR="40002CF4" w:rsidRPr="24FED64A">
        <w:rPr>
          <w:color w:val="000000" w:themeColor="text1"/>
        </w:rPr>
        <w:t>angive</w:t>
      </w:r>
      <w:r w:rsidR="00906514">
        <w:rPr>
          <w:color w:val="000000" w:themeColor="text1"/>
        </w:rPr>
        <w:t>,</w:t>
      </w:r>
      <w:r w:rsidR="40002CF4" w:rsidRPr="24FED64A">
        <w:rPr>
          <w:color w:val="000000" w:themeColor="text1"/>
        </w:rPr>
        <w:t xml:space="preserve"> hvor mange timer der er anvendt på den pågældende aktivitet</w:t>
      </w:r>
      <w:r w:rsidR="2661B0B9" w:rsidRPr="24FED64A">
        <w:rPr>
          <w:color w:val="000000" w:themeColor="text1"/>
        </w:rPr>
        <w:t xml:space="preserve">. </w:t>
      </w:r>
      <w:r w:rsidR="00C07B39">
        <w:rPr>
          <w:color w:val="000000" w:themeColor="text1"/>
        </w:rPr>
        <w:t>Ved</w:t>
      </w:r>
      <w:r w:rsidR="2661B0B9" w:rsidRPr="24FED64A">
        <w:rPr>
          <w:color w:val="000000" w:themeColor="text1"/>
        </w:rPr>
        <w:t xml:space="preserve"> måned</w:t>
      </w:r>
      <w:r w:rsidR="00C07B39">
        <w:rPr>
          <w:color w:val="000000" w:themeColor="text1"/>
        </w:rPr>
        <w:t>ens udløb</w:t>
      </w:r>
      <w:r w:rsidR="2661B0B9" w:rsidRPr="24FED64A">
        <w:rPr>
          <w:color w:val="000000" w:themeColor="text1"/>
        </w:rPr>
        <w:t xml:space="preserve"> skal den pågældende medarbejder datere og underskrive sine timer. </w:t>
      </w:r>
      <w:r w:rsidR="7840B4E3" w:rsidRPr="24FED64A">
        <w:rPr>
          <w:color w:val="000000" w:themeColor="text1"/>
        </w:rPr>
        <w:t xml:space="preserve">Bilag </w:t>
      </w:r>
      <w:r w:rsidR="00D73535">
        <w:rPr>
          <w:color w:val="000000" w:themeColor="text1"/>
        </w:rPr>
        <w:t>C</w:t>
      </w:r>
      <w:r w:rsidR="00457B31" w:rsidRPr="24FED64A">
        <w:rPr>
          <w:color w:val="000000" w:themeColor="text1"/>
        </w:rPr>
        <w:t xml:space="preserve"> </w:t>
      </w:r>
      <w:r w:rsidR="2661B0B9" w:rsidRPr="24FED64A">
        <w:rPr>
          <w:color w:val="000000" w:themeColor="text1"/>
        </w:rPr>
        <w:t xml:space="preserve">skal anvendes, medmindre </w:t>
      </w:r>
      <w:r w:rsidR="002B5221" w:rsidRPr="24FED64A">
        <w:rPr>
          <w:color w:val="000000" w:themeColor="text1"/>
        </w:rPr>
        <w:t xml:space="preserve">videninstitutionen </w:t>
      </w:r>
      <w:r w:rsidR="2661B0B9" w:rsidRPr="24FED64A">
        <w:rPr>
          <w:color w:val="000000" w:themeColor="text1"/>
        </w:rPr>
        <w:t>anvender eget tidsregistreringssystem</w:t>
      </w:r>
      <w:r w:rsidR="009E03E4" w:rsidRPr="24FED64A">
        <w:rPr>
          <w:color w:val="000000" w:themeColor="text1"/>
        </w:rPr>
        <w:t>,</w:t>
      </w:r>
      <w:r w:rsidR="2661B0B9" w:rsidRPr="24FED64A">
        <w:rPr>
          <w:color w:val="000000" w:themeColor="text1"/>
        </w:rPr>
        <w:t xml:space="preserve"> som angiver samme oplysninger. </w:t>
      </w:r>
      <w:r w:rsidR="31EB252A" w:rsidRPr="24FED64A">
        <w:rPr>
          <w:color w:val="000000" w:themeColor="text1"/>
        </w:rPr>
        <w:t xml:space="preserve">I bedes </w:t>
      </w:r>
      <w:r w:rsidR="009C3662" w:rsidRPr="24FED64A">
        <w:rPr>
          <w:color w:val="000000" w:themeColor="text1"/>
        </w:rPr>
        <w:t>læse</w:t>
      </w:r>
      <w:r w:rsidR="009C3662">
        <w:rPr>
          <w:color w:val="000000" w:themeColor="text1"/>
        </w:rPr>
        <w:t xml:space="preserve"> </w:t>
      </w:r>
      <w:r w:rsidR="009C3662" w:rsidRPr="24FED64A">
        <w:rPr>
          <w:color w:val="000000" w:themeColor="text1"/>
        </w:rPr>
        <w:t>vejledningen</w:t>
      </w:r>
      <w:r w:rsidR="31EB252A" w:rsidRPr="24FED64A">
        <w:rPr>
          <w:color w:val="000000" w:themeColor="text1"/>
        </w:rPr>
        <w:t xml:space="preserve"> til</w:t>
      </w:r>
      <w:r w:rsidR="006218D9" w:rsidRPr="24FED64A">
        <w:rPr>
          <w:color w:val="000000" w:themeColor="text1"/>
        </w:rPr>
        <w:t xml:space="preserve"> </w:t>
      </w:r>
      <w:r w:rsidR="27C55057" w:rsidRPr="24FED64A">
        <w:rPr>
          <w:color w:val="000000" w:themeColor="text1"/>
        </w:rPr>
        <w:t>timeregistrering</w:t>
      </w:r>
      <w:r w:rsidR="31EB252A" w:rsidRPr="24FED64A">
        <w:rPr>
          <w:color w:val="000000" w:themeColor="text1"/>
        </w:rPr>
        <w:t>, når I udfylder dok</w:t>
      </w:r>
      <w:r w:rsidR="46AA820F" w:rsidRPr="24FED64A">
        <w:rPr>
          <w:color w:val="000000" w:themeColor="text1"/>
        </w:rPr>
        <w:t>u</w:t>
      </w:r>
      <w:r w:rsidR="31EB252A" w:rsidRPr="24FED64A">
        <w:rPr>
          <w:color w:val="000000" w:themeColor="text1"/>
        </w:rPr>
        <w:t>mentet.</w:t>
      </w:r>
      <w:r w:rsidR="009C3662">
        <w:rPr>
          <w:color w:val="000000" w:themeColor="text1"/>
        </w:rPr>
        <w:t xml:space="preserve"> T</w:t>
      </w:r>
      <w:r w:rsidR="009C3662" w:rsidRPr="61D6A66F">
        <w:rPr>
          <w:color w:val="000000" w:themeColor="text1"/>
        </w:rPr>
        <w:t xml:space="preserve">imeregistreringerne skal </w:t>
      </w:r>
      <w:r w:rsidR="00123C6A">
        <w:rPr>
          <w:color w:val="000000" w:themeColor="text1"/>
        </w:rPr>
        <w:t>oploades</w:t>
      </w:r>
      <w:r w:rsidR="009C3662" w:rsidRPr="61D6A66F">
        <w:rPr>
          <w:color w:val="000000" w:themeColor="text1"/>
        </w:rPr>
        <w:t xml:space="preserve"> </w:t>
      </w:r>
      <w:r w:rsidR="00123C6A" w:rsidRPr="61D6A66F">
        <w:rPr>
          <w:color w:val="000000" w:themeColor="text1"/>
        </w:rPr>
        <w:t>kvartal</w:t>
      </w:r>
      <w:r w:rsidR="00123C6A">
        <w:rPr>
          <w:color w:val="000000" w:themeColor="text1"/>
        </w:rPr>
        <w:t>svist</w:t>
      </w:r>
      <w:r w:rsidR="000C62D3">
        <w:rPr>
          <w:color w:val="000000" w:themeColor="text1"/>
        </w:rPr>
        <w:t xml:space="preserve"> </w:t>
      </w:r>
      <w:r w:rsidR="000C62D3" w:rsidRPr="24FED64A">
        <w:t>i jeres mapper på SharePoint</w:t>
      </w:r>
      <w:r w:rsidR="009C3662" w:rsidRPr="61D6A66F">
        <w:rPr>
          <w:color w:val="000000" w:themeColor="text1"/>
        </w:rPr>
        <w:t xml:space="preserve"> </w:t>
      </w:r>
      <w:r w:rsidR="00123C6A">
        <w:rPr>
          <w:color w:val="000000" w:themeColor="text1"/>
        </w:rPr>
        <w:t xml:space="preserve">og </w:t>
      </w:r>
      <w:r w:rsidR="009C3662" w:rsidRPr="61D6A66F">
        <w:rPr>
          <w:color w:val="000000" w:themeColor="text1"/>
        </w:rPr>
        <w:t xml:space="preserve">senest 10 </w:t>
      </w:r>
      <w:r w:rsidR="00AF5247">
        <w:rPr>
          <w:color w:val="000000" w:themeColor="text1"/>
        </w:rPr>
        <w:t>hver</w:t>
      </w:r>
      <w:r w:rsidR="009C3662" w:rsidRPr="61D6A66F">
        <w:rPr>
          <w:color w:val="000000" w:themeColor="text1"/>
        </w:rPr>
        <w:t>dage efter periodens udløb. Perioderne løber fra 1. januar-31. marts, 1. april-30. juni, 1. juli-30. september og 1. oktober-31. december</w:t>
      </w:r>
      <w:r w:rsidR="00E434F3">
        <w:rPr>
          <w:color w:val="000000" w:themeColor="text1"/>
        </w:rPr>
        <w:t>.</w:t>
      </w:r>
    </w:p>
    <w:p w14:paraId="23D1A264" w14:textId="77777777" w:rsidR="00CD34C4" w:rsidRPr="00123C6A" w:rsidRDefault="00CD34C4" w:rsidP="00123C6A">
      <w:pPr>
        <w:pStyle w:val="Listeafsnit"/>
        <w:spacing w:line="257" w:lineRule="auto"/>
        <w:jc w:val="both"/>
        <w:rPr>
          <w:color w:val="000000" w:themeColor="text1"/>
        </w:rPr>
      </w:pPr>
    </w:p>
    <w:p w14:paraId="74EC4044" w14:textId="4FE2F885" w:rsidR="008174E4" w:rsidRPr="009C3662" w:rsidRDefault="6D26F82D" w:rsidP="009C3662">
      <w:pPr>
        <w:pStyle w:val="Listeafsnit"/>
        <w:numPr>
          <w:ilvl w:val="0"/>
          <w:numId w:val="16"/>
        </w:numPr>
        <w:spacing w:line="257" w:lineRule="auto"/>
        <w:rPr>
          <w:b/>
          <w:bCs/>
          <w:color w:val="000000" w:themeColor="text1"/>
        </w:rPr>
      </w:pPr>
      <w:r w:rsidRPr="0A076E59">
        <w:rPr>
          <w:b/>
          <w:bCs/>
          <w:color w:val="000000" w:themeColor="text1"/>
        </w:rPr>
        <w:t>Rapportering</w:t>
      </w:r>
      <w:r w:rsidR="00246FA4">
        <w:br/>
      </w:r>
    </w:p>
    <w:p w14:paraId="44FE0FAF" w14:textId="3A10C9B7" w:rsidR="00612201" w:rsidRPr="004513D1" w:rsidRDefault="008B2364" w:rsidP="009C3662">
      <w:pPr>
        <w:pStyle w:val="Listeafsnit"/>
        <w:spacing w:after="0" w:line="257" w:lineRule="auto"/>
        <w:ind w:left="714"/>
        <w:jc w:val="both"/>
        <w:rPr>
          <w:color w:val="000000" w:themeColor="text1"/>
        </w:rPr>
      </w:pPr>
      <w:r w:rsidRPr="004513D1">
        <w:rPr>
          <w:u w:val="single"/>
        </w:rPr>
        <w:t>Projektcharter</w:t>
      </w:r>
      <w:r w:rsidR="008174E4" w:rsidRPr="004513D1">
        <w:rPr>
          <w:u w:val="single"/>
        </w:rPr>
        <w:t xml:space="preserve"> (Bilag C)</w:t>
      </w:r>
      <w:r w:rsidR="0075007B">
        <w:rPr>
          <w:u w:val="single"/>
        </w:rPr>
        <w:t xml:space="preserve"> og Implementeringsplan</w:t>
      </w:r>
    </w:p>
    <w:p w14:paraId="7D9CC647" w14:textId="4CC94FC4" w:rsidR="00204E0A" w:rsidRPr="009D49AE" w:rsidRDefault="00EC113B" w:rsidP="004513D1">
      <w:pPr>
        <w:pStyle w:val="Listeafsnit"/>
        <w:spacing w:after="0" w:line="257" w:lineRule="auto"/>
        <w:ind w:left="714"/>
        <w:jc w:val="both"/>
        <w:rPr>
          <w:color w:val="000000" w:themeColor="text1"/>
        </w:rPr>
      </w:pPr>
      <w:r>
        <w:t>Projektcharter</w:t>
      </w:r>
      <w:r w:rsidRPr="13B9717B">
        <w:t xml:space="preserve"> er et dokument, der </w:t>
      </w:r>
      <w:r w:rsidR="005A2487">
        <w:t>oploades</w:t>
      </w:r>
      <w:r w:rsidR="00D83741" w:rsidRPr="13B9717B">
        <w:t xml:space="preserve"> af Ansøger</w:t>
      </w:r>
      <w:r w:rsidR="005A2487">
        <w:t xml:space="preserve"> på </w:t>
      </w:r>
      <w:hyperlink r:id="rId16" w:history="1">
        <w:r w:rsidR="005A2487" w:rsidRPr="00CB5DB7">
          <w:rPr>
            <w:rStyle w:val="Hyperlink"/>
          </w:rPr>
          <w:t>den online projektplatform</w:t>
        </w:r>
      </w:hyperlink>
      <w:r w:rsidR="0075007B">
        <w:t xml:space="preserve"> hvert kvartal</w:t>
      </w:r>
      <w:r w:rsidR="001971B8">
        <w:t>,</w:t>
      </w:r>
      <w:r w:rsidR="00763AA2" w:rsidRPr="13B9717B">
        <w:t xml:space="preserve"> og har til formål at vise fremdrift i Projektet</w:t>
      </w:r>
      <w:r w:rsidR="00731D3D" w:rsidRPr="13B9717B">
        <w:t>.</w:t>
      </w:r>
      <w:r w:rsidR="006D367A" w:rsidRPr="13B9717B">
        <w:t xml:space="preserve"> Såfremt </w:t>
      </w:r>
      <w:r w:rsidR="00E370A6" w:rsidRPr="13B9717B">
        <w:t>facilitering</w:t>
      </w:r>
      <w:r w:rsidR="006D367A" w:rsidRPr="13B9717B">
        <w:t xml:space="preserve"> fra MADE er tilkøbt, vil MADE løbende afholde møder med Projekts Partnere, og sammen vil de nødvendige dokumenter blive udfyldt.</w:t>
      </w:r>
    </w:p>
    <w:p w14:paraId="6B9BFBB1" w14:textId="180EEC1E" w:rsidR="00BE7986" w:rsidRDefault="00B20791" w:rsidP="00006C48">
      <w:pPr>
        <w:spacing w:before="160" w:line="257" w:lineRule="auto"/>
        <w:ind w:left="720"/>
        <w:contextualSpacing/>
        <w:jc w:val="both"/>
      </w:pPr>
      <w:r>
        <w:t>Projektcharter</w:t>
      </w:r>
      <w:r w:rsidRPr="290BBE84">
        <w:t xml:space="preserve"> </w:t>
      </w:r>
      <w:r w:rsidR="00CC7565" w:rsidRPr="290BBE84">
        <w:t xml:space="preserve">skal hjælpe </w:t>
      </w:r>
      <w:r w:rsidR="006D367A" w:rsidRPr="290BBE84">
        <w:t>P</w:t>
      </w:r>
      <w:r w:rsidR="00CC7565" w:rsidRPr="290BBE84">
        <w:t>arter</w:t>
      </w:r>
      <w:r w:rsidR="006D367A" w:rsidRPr="290BBE84">
        <w:t>ne</w:t>
      </w:r>
      <w:r w:rsidR="00CC7565" w:rsidRPr="290BBE84">
        <w:t xml:space="preserve"> med at præcisere </w:t>
      </w:r>
      <w:r w:rsidR="00143AE4" w:rsidRPr="290BBE84">
        <w:t>P</w:t>
      </w:r>
      <w:r w:rsidR="00CC7565" w:rsidRPr="290BBE84">
        <w:t xml:space="preserve">rojektets formål, rammer, milepæle og succeskriterier. Derfor skal de tidligere definerede milepæle og succeskriterier fra ansøgningen genbesøges og konkretiseres, da de danner grundlag for evalueringen i </w:t>
      </w:r>
      <w:r w:rsidR="00143AE4" w:rsidRPr="290BBE84">
        <w:t xml:space="preserve">Projektets </w:t>
      </w:r>
      <w:r w:rsidR="00CC7565" w:rsidRPr="290BBE84">
        <w:t>afsluttende fase.</w:t>
      </w:r>
    </w:p>
    <w:p w14:paraId="6728DC38" w14:textId="0957B52C" w:rsidR="00006C48" w:rsidRPr="004513D1" w:rsidRDefault="00CC7565" w:rsidP="004513D1">
      <w:pPr>
        <w:spacing w:before="160" w:line="257" w:lineRule="auto"/>
        <w:ind w:left="720"/>
        <w:contextualSpacing/>
        <w:jc w:val="both"/>
        <w:rPr>
          <w:sz w:val="16"/>
          <w:szCs w:val="16"/>
        </w:rPr>
      </w:pPr>
      <w:r w:rsidRPr="004513D1">
        <w:rPr>
          <w:sz w:val="16"/>
          <w:szCs w:val="16"/>
        </w:rPr>
        <w:t xml:space="preserve"> </w:t>
      </w:r>
    </w:p>
    <w:p w14:paraId="71D40E2E" w14:textId="4F65B8C3" w:rsidR="00344D90" w:rsidRDefault="00565F74" w:rsidP="004513D1">
      <w:pPr>
        <w:spacing w:before="160" w:line="257" w:lineRule="auto"/>
        <w:ind w:left="720"/>
        <w:contextualSpacing/>
        <w:jc w:val="both"/>
      </w:pPr>
      <w:r w:rsidRPr="290BBE84">
        <w:t xml:space="preserve">Alle </w:t>
      </w:r>
      <w:r w:rsidR="004230AF" w:rsidRPr="290BBE84">
        <w:t>P</w:t>
      </w:r>
      <w:r w:rsidRPr="290BBE84">
        <w:t xml:space="preserve">artnere er forpligtet til at informere og aftale eventuelle ændringer i projektindholdet med MADE. Dette gøres ved at sende en formel anmodning om ændringer til </w:t>
      </w:r>
      <w:r w:rsidR="00BE7986">
        <w:t>p</w:t>
      </w:r>
      <w:r w:rsidR="003D6DEF" w:rsidRPr="290BBE84">
        <w:t>rojektleder Signe Fink</w:t>
      </w:r>
      <w:r w:rsidR="008E07C8">
        <w:t xml:space="preserve">, </w:t>
      </w:r>
      <w:hyperlink r:id="rId17" w:history="1">
        <w:r w:rsidR="008E07C8" w:rsidRPr="008E07C8">
          <w:rPr>
            <w:rStyle w:val="Hyperlink"/>
          </w:rPr>
          <w:t>sfink@made.dk</w:t>
        </w:r>
      </w:hyperlink>
      <w:r w:rsidR="0091609D" w:rsidRPr="290BBE84">
        <w:t>.</w:t>
      </w:r>
    </w:p>
    <w:p w14:paraId="4CBA814D" w14:textId="77777777" w:rsidR="0075007B" w:rsidRDefault="0075007B" w:rsidP="004513D1">
      <w:pPr>
        <w:spacing w:before="160" w:line="257" w:lineRule="auto"/>
        <w:ind w:left="720"/>
        <w:contextualSpacing/>
        <w:jc w:val="both"/>
      </w:pPr>
    </w:p>
    <w:p w14:paraId="40A57A64" w14:textId="63087A21" w:rsidR="0075007B" w:rsidRDefault="00040C76" w:rsidP="004513D1">
      <w:pPr>
        <w:spacing w:before="160" w:line="257" w:lineRule="auto"/>
        <w:ind w:left="720"/>
        <w:contextualSpacing/>
        <w:jc w:val="both"/>
      </w:pPr>
      <w:r>
        <w:t xml:space="preserve">Ved afslutning af projektet </w:t>
      </w:r>
      <w:r w:rsidR="00941CC3">
        <w:t>uploades</w:t>
      </w:r>
      <w:r>
        <w:t xml:space="preserve"> ligeledes en implementeringsplan</w:t>
      </w:r>
      <w:r w:rsidR="00941CC3">
        <w:t xml:space="preserve"> på </w:t>
      </w:r>
      <w:hyperlink r:id="rId18" w:history="1">
        <w:r w:rsidR="00941CC3" w:rsidRPr="00CD34C4">
          <w:rPr>
            <w:rStyle w:val="Hyperlink"/>
          </w:rPr>
          <w:t>den online projektplatform</w:t>
        </w:r>
      </w:hyperlink>
      <w:r w:rsidR="001D6B52">
        <w:t>. Der ligger</w:t>
      </w:r>
      <w:r w:rsidR="00941CC3">
        <w:t xml:space="preserve"> ligeledes</w:t>
      </w:r>
      <w:r w:rsidR="001D6B52">
        <w:t xml:space="preserve"> en skabelon som kan anvendes. Såfremt skabelonen ikke anvendes skal samtlige punkter som indgår i skabelonen besvares.</w:t>
      </w:r>
    </w:p>
    <w:p w14:paraId="5D3E03A5" w14:textId="77777777" w:rsidR="00614088" w:rsidRDefault="00614088" w:rsidP="004513D1">
      <w:pPr>
        <w:spacing w:before="160" w:line="257" w:lineRule="auto"/>
        <w:ind w:left="720"/>
        <w:contextualSpacing/>
        <w:jc w:val="both"/>
      </w:pPr>
    </w:p>
    <w:p w14:paraId="46B24D8E" w14:textId="77777777" w:rsidR="003B0BA7" w:rsidRDefault="003B0BA7" w:rsidP="004513D1">
      <w:pPr>
        <w:spacing w:before="160" w:line="257" w:lineRule="auto"/>
        <w:ind w:left="720"/>
        <w:contextualSpacing/>
        <w:jc w:val="both"/>
        <w:rPr>
          <w:u w:val="single"/>
        </w:rPr>
      </w:pPr>
    </w:p>
    <w:p w14:paraId="1D692E7B" w14:textId="77777777" w:rsidR="003B0BA7" w:rsidRDefault="003B0BA7" w:rsidP="004513D1">
      <w:pPr>
        <w:spacing w:before="160" w:line="257" w:lineRule="auto"/>
        <w:ind w:left="720"/>
        <w:contextualSpacing/>
        <w:jc w:val="both"/>
        <w:rPr>
          <w:u w:val="single"/>
        </w:rPr>
      </w:pPr>
    </w:p>
    <w:p w14:paraId="56ADA9A6" w14:textId="1957C42C" w:rsidR="00614088" w:rsidRDefault="00614088" w:rsidP="003B0BA7">
      <w:pPr>
        <w:spacing w:before="160" w:line="257" w:lineRule="auto"/>
        <w:ind w:left="720"/>
        <w:contextualSpacing/>
        <w:jc w:val="both"/>
        <w:rPr>
          <w:u w:val="single"/>
        </w:rPr>
      </w:pPr>
      <w:r w:rsidRPr="00614088">
        <w:rPr>
          <w:u w:val="single"/>
        </w:rPr>
        <w:t>Projektets impact</w:t>
      </w:r>
    </w:p>
    <w:p w14:paraId="6BAFC98D" w14:textId="37213BE0" w:rsidR="00614088" w:rsidRPr="00614088" w:rsidRDefault="00614088" w:rsidP="004513D1">
      <w:pPr>
        <w:spacing w:before="160" w:line="257" w:lineRule="auto"/>
        <w:ind w:left="720"/>
        <w:contextualSpacing/>
        <w:jc w:val="both"/>
      </w:pPr>
      <w:r>
        <w:t>12 måneder efter Projektets afslutning, er Ansøger forpligtet til at oplyse Projektets</w:t>
      </w:r>
      <w:r w:rsidR="00E52614">
        <w:t xml:space="preserve"> </w:t>
      </w:r>
      <w:r w:rsidR="00847CAE">
        <w:t>s</w:t>
      </w:r>
      <w:r w:rsidR="00847CAE" w:rsidRPr="00847CAE">
        <w:t>amlet besparelse (kr./år)</w:t>
      </w:r>
      <w:r w:rsidR="002941A4">
        <w:t xml:space="preserve"> eller </w:t>
      </w:r>
      <w:r w:rsidR="002B7ACB">
        <w:rPr>
          <w:rFonts w:cstheme="minorHAnsi"/>
        </w:rPr>
        <w:t>(CO2/år)</w:t>
      </w:r>
      <w:r w:rsidR="003B0BA7">
        <w:t xml:space="preserve"> på det pågældende tidspunkt, altså</w:t>
      </w:r>
      <w:r w:rsidR="00847CAE" w:rsidRPr="00847CAE">
        <w:t xml:space="preserve"> 12 måneder efter </w:t>
      </w:r>
      <w:r w:rsidR="003B0BA7">
        <w:t>P</w:t>
      </w:r>
      <w:r w:rsidR="00847CAE" w:rsidRPr="00847CAE">
        <w:t>rojektets afslutning</w:t>
      </w:r>
      <w:r w:rsidR="003B0BA7">
        <w:t>.</w:t>
      </w:r>
    </w:p>
    <w:p w14:paraId="6C6C3F39" w14:textId="77777777" w:rsidR="00CB5DB7" w:rsidRPr="00E12330" w:rsidRDefault="00CB5DB7" w:rsidP="004513D1">
      <w:pPr>
        <w:spacing w:before="160" w:line="257" w:lineRule="auto"/>
        <w:ind w:left="720"/>
        <w:contextualSpacing/>
        <w:jc w:val="both"/>
      </w:pPr>
    </w:p>
    <w:p w14:paraId="3D908C47" w14:textId="4FCA215C" w:rsidR="003634C0" w:rsidRPr="00E12330" w:rsidRDefault="003634C0" w:rsidP="00E12330">
      <w:pPr>
        <w:pStyle w:val="Listeafsnit"/>
        <w:numPr>
          <w:ilvl w:val="0"/>
          <w:numId w:val="16"/>
        </w:numPr>
        <w:spacing w:before="160" w:after="0" w:line="257" w:lineRule="auto"/>
        <w:rPr>
          <w:rFonts w:cstheme="minorHAnsi"/>
          <w:b/>
          <w:bCs/>
        </w:rPr>
      </w:pPr>
      <w:r w:rsidRPr="00E12330">
        <w:rPr>
          <w:rFonts w:cstheme="minorHAnsi"/>
          <w:b/>
          <w:bCs/>
        </w:rPr>
        <w:t>Udbetaling</w:t>
      </w:r>
    </w:p>
    <w:p w14:paraId="6ACFB06D" w14:textId="0C6E02F6" w:rsidR="00E35227" w:rsidRPr="00E12330" w:rsidRDefault="00E35227" w:rsidP="00E12330">
      <w:pPr>
        <w:pStyle w:val="Listeafsnit"/>
        <w:spacing w:before="160" w:after="0" w:line="257" w:lineRule="auto"/>
        <w:rPr>
          <w:rFonts w:cstheme="minorHAnsi"/>
        </w:rPr>
      </w:pPr>
      <w:r w:rsidRPr="00E12330">
        <w:rPr>
          <w:rFonts w:cstheme="minorHAnsi"/>
        </w:rPr>
        <w:t xml:space="preserve">Der sker udbetaling hvert kvartal </w:t>
      </w:r>
      <w:r w:rsidR="007D5A18" w:rsidRPr="00E12330">
        <w:rPr>
          <w:rFonts w:cstheme="minorHAnsi"/>
        </w:rPr>
        <w:t>efter følgende model:</w:t>
      </w:r>
    </w:p>
    <w:tbl>
      <w:tblPr>
        <w:tblW w:w="9038" w:type="dxa"/>
        <w:tblInd w:w="738" w:type="dxa"/>
        <w:tblCellMar>
          <w:left w:w="70" w:type="dxa"/>
          <w:right w:w="70" w:type="dxa"/>
        </w:tblCellMar>
        <w:tblLook w:val="04A0" w:firstRow="1" w:lastRow="0" w:firstColumn="1" w:lastColumn="0" w:noHBand="0" w:noVBand="1"/>
      </w:tblPr>
      <w:tblGrid>
        <w:gridCol w:w="3220"/>
        <w:gridCol w:w="2558"/>
        <w:gridCol w:w="3260"/>
      </w:tblGrid>
      <w:tr w:rsidR="001D6888" w:rsidRPr="001D6888" w14:paraId="7D262CE6" w14:textId="77777777" w:rsidTr="004513D1">
        <w:trPr>
          <w:trHeight w:val="290"/>
        </w:trPr>
        <w:tc>
          <w:tcPr>
            <w:tcW w:w="322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62EAC33C" w14:textId="77777777" w:rsidR="001D6888" w:rsidRPr="004513D1" w:rsidRDefault="001D6888" w:rsidP="00E12330">
            <w:pPr>
              <w:spacing w:after="0" w:line="240" w:lineRule="auto"/>
              <w:rPr>
                <w:rFonts w:asciiTheme="majorHAnsi" w:eastAsia="Times New Roman" w:hAnsiTheme="majorHAnsi" w:cstheme="majorHAnsi"/>
                <w:b/>
                <w:bCs/>
                <w:color w:val="000000"/>
                <w:lang w:eastAsia="da-DK"/>
              </w:rPr>
            </w:pPr>
            <w:r w:rsidRPr="004513D1">
              <w:rPr>
                <w:rFonts w:asciiTheme="majorHAnsi" w:eastAsia="Times New Roman" w:hAnsiTheme="majorHAnsi" w:cstheme="majorHAnsi"/>
                <w:b/>
                <w:bCs/>
                <w:color w:val="000000"/>
                <w:lang w:eastAsia="da-DK"/>
              </w:rPr>
              <w:t>Hvornår er udgifterne fra?</w:t>
            </w:r>
          </w:p>
        </w:tc>
        <w:tc>
          <w:tcPr>
            <w:tcW w:w="2558"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6350B0A8" w14:textId="77777777" w:rsidR="001D6888" w:rsidRPr="004513D1" w:rsidRDefault="001D6888" w:rsidP="00E12330">
            <w:pPr>
              <w:spacing w:after="0" w:line="240" w:lineRule="auto"/>
              <w:rPr>
                <w:rFonts w:asciiTheme="majorHAnsi" w:eastAsia="Times New Roman" w:hAnsiTheme="majorHAnsi" w:cstheme="majorHAnsi"/>
                <w:b/>
                <w:bCs/>
                <w:color w:val="000000"/>
                <w:lang w:eastAsia="da-DK"/>
              </w:rPr>
            </w:pPr>
            <w:r w:rsidRPr="004513D1">
              <w:rPr>
                <w:rFonts w:asciiTheme="majorHAnsi" w:eastAsia="Times New Roman" w:hAnsiTheme="majorHAnsi" w:cstheme="majorHAnsi"/>
                <w:b/>
                <w:bCs/>
                <w:color w:val="000000"/>
                <w:lang w:eastAsia="da-DK"/>
              </w:rPr>
              <w:t>Betalingsanmodning</w:t>
            </w:r>
          </w:p>
        </w:tc>
        <w:tc>
          <w:tcPr>
            <w:tcW w:w="3260" w:type="dxa"/>
            <w:tcBorders>
              <w:top w:val="single" w:sz="4" w:space="0" w:color="auto"/>
              <w:left w:val="nil"/>
              <w:bottom w:val="single" w:sz="4" w:space="0" w:color="auto"/>
              <w:right w:val="single" w:sz="4" w:space="0" w:color="auto"/>
            </w:tcBorders>
            <w:shd w:val="clear" w:color="auto" w:fill="BFBFBF" w:themeFill="background1" w:themeFillShade="BF"/>
            <w:noWrap/>
            <w:vAlign w:val="bottom"/>
            <w:hideMark/>
          </w:tcPr>
          <w:p w14:paraId="29961166" w14:textId="77777777" w:rsidR="001D6888" w:rsidRPr="004513D1" w:rsidRDefault="001D6888" w:rsidP="00E12330">
            <w:pPr>
              <w:spacing w:after="0" w:line="240" w:lineRule="auto"/>
              <w:rPr>
                <w:rFonts w:asciiTheme="majorHAnsi" w:eastAsia="Times New Roman" w:hAnsiTheme="majorHAnsi" w:cstheme="majorHAnsi"/>
                <w:b/>
                <w:bCs/>
                <w:color w:val="000000"/>
                <w:lang w:eastAsia="da-DK"/>
              </w:rPr>
            </w:pPr>
            <w:r w:rsidRPr="004513D1">
              <w:rPr>
                <w:rFonts w:asciiTheme="majorHAnsi" w:eastAsia="Times New Roman" w:hAnsiTheme="majorHAnsi" w:cstheme="majorHAnsi"/>
                <w:b/>
                <w:bCs/>
                <w:color w:val="000000"/>
                <w:lang w:eastAsia="da-DK"/>
              </w:rPr>
              <w:t>Hvornår bliver støtten udbetalt</w:t>
            </w:r>
          </w:p>
        </w:tc>
      </w:tr>
      <w:tr w:rsidR="001D6888" w:rsidRPr="001D6888" w14:paraId="74BE3439" w14:textId="77777777" w:rsidTr="290BBE84">
        <w:trPr>
          <w:trHeight w:val="290"/>
        </w:trPr>
        <w:tc>
          <w:tcPr>
            <w:tcW w:w="3220" w:type="dxa"/>
            <w:tcBorders>
              <w:top w:val="nil"/>
              <w:left w:val="single" w:sz="4" w:space="0" w:color="auto"/>
              <w:bottom w:val="single" w:sz="4" w:space="0" w:color="auto"/>
              <w:right w:val="single" w:sz="4" w:space="0" w:color="auto"/>
            </w:tcBorders>
            <w:noWrap/>
            <w:vAlign w:val="bottom"/>
            <w:hideMark/>
          </w:tcPr>
          <w:p w14:paraId="3C957242" w14:textId="41A6FE35" w:rsidR="001D6888" w:rsidRPr="001D6888" w:rsidRDefault="00821399" w:rsidP="290BBE84">
            <w:pPr>
              <w:spacing w:after="0" w:line="240" w:lineRule="auto"/>
              <w:rPr>
                <w:rFonts w:eastAsia="Times New Roman"/>
                <w:color w:val="000000"/>
                <w:lang w:eastAsia="da-DK"/>
              </w:rPr>
            </w:pPr>
            <w:r w:rsidRPr="290BBE84">
              <w:rPr>
                <w:rFonts w:eastAsia="Times New Roman"/>
                <w:color w:val="000000" w:themeColor="text1"/>
                <w:lang w:eastAsia="da-DK"/>
              </w:rPr>
              <w:t xml:space="preserve">Januar, </w:t>
            </w:r>
            <w:r w:rsidR="0091609D" w:rsidRPr="290BBE84">
              <w:rPr>
                <w:rFonts w:eastAsia="Times New Roman"/>
                <w:color w:val="000000" w:themeColor="text1"/>
                <w:lang w:eastAsia="da-DK"/>
              </w:rPr>
              <w:t>februar</w:t>
            </w:r>
            <w:r w:rsidRPr="290BBE84">
              <w:rPr>
                <w:rFonts w:eastAsia="Times New Roman"/>
                <w:color w:val="000000" w:themeColor="text1"/>
                <w:lang w:eastAsia="da-DK"/>
              </w:rPr>
              <w:t xml:space="preserve"> og </w:t>
            </w:r>
            <w:r w:rsidR="0091609D" w:rsidRPr="290BBE84">
              <w:rPr>
                <w:rFonts w:eastAsia="Times New Roman"/>
                <w:color w:val="000000" w:themeColor="text1"/>
                <w:lang w:eastAsia="da-DK"/>
              </w:rPr>
              <w:t>m</w:t>
            </w:r>
            <w:r w:rsidRPr="290BBE84">
              <w:rPr>
                <w:rFonts w:eastAsia="Times New Roman"/>
                <w:color w:val="000000" w:themeColor="text1"/>
                <w:lang w:eastAsia="da-DK"/>
              </w:rPr>
              <w:t>arts</w:t>
            </w:r>
          </w:p>
        </w:tc>
        <w:tc>
          <w:tcPr>
            <w:tcW w:w="2558" w:type="dxa"/>
            <w:tcBorders>
              <w:top w:val="nil"/>
              <w:left w:val="nil"/>
              <w:bottom w:val="single" w:sz="4" w:space="0" w:color="auto"/>
              <w:right w:val="single" w:sz="4" w:space="0" w:color="auto"/>
            </w:tcBorders>
            <w:noWrap/>
            <w:vAlign w:val="bottom"/>
            <w:hideMark/>
          </w:tcPr>
          <w:p w14:paraId="4C4D2DCF" w14:textId="77777777" w:rsidR="001D6888" w:rsidRPr="001D6888" w:rsidRDefault="001D6888" w:rsidP="00E12330">
            <w:pPr>
              <w:spacing w:after="0" w:line="240" w:lineRule="auto"/>
              <w:rPr>
                <w:rFonts w:eastAsia="Times New Roman" w:cstheme="minorHAnsi"/>
                <w:color w:val="000000"/>
                <w:lang w:eastAsia="da-DK"/>
              </w:rPr>
            </w:pPr>
            <w:r w:rsidRPr="001D6888">
              <w:rPr>
                <w:rFonts w:eastAsia="Times New Roman" w:cstheme="minorHAnsi"/>
                <w:color w:val="000000"/>
                <w:lang w:eastAsia="da-DK"/>
              </w:rPr>
              <w:t>April</w:t>
            </w:r>
          </w:p>
        </w:tc>
        <w:tc>
          <w:tcPr>
            <w:tcW w:w="3260" w:type="dxa"/>
            <w:tcBorders>
              <w:top w:val="nil"/>
              <w:left w:val="nil"/>
              <w:bottom w:val="single" w:sz="4" w:space="0" w:color="auto"/>
              <w:right w:val="single" w:sz="4" w:space="0" w:color="auto"/>
            </w:tcBorders>
            <w:noWrap/>
            <w:vAlign w:val="bottom"/>
            <w:hideMark/>
          </w:tcPr>
          <w:p w14:paraId="47E34440" w14:textId="77777777" w:rsidR="001D6888" w:rsidRPr="001D6888" w:rsidRDefault="001D6888" w:rsidP="00E12330">
            <w:pPr>
              <w:spacing w:after="0" w:line="240" w:lineRule="auto"/>
              <w:rPr>
                <w:rFonts w:eastAsia="Times New Roman" w:cstheme="minorHAnsi"/>
                <w:color w:val="000000"/>
                <w:lang w:eastAsia="da-DK"/>
              </w:rPr>
            </w:pPr>
            <w:r w:rsidRPr="001D6888">
              <w:rPr>
                <w:rFonts w:eastAsia="Times New Roman" w:cstheme="minorHAnsi"/>
                <w:color w:val="000000"/>
                <w:lang w:eastAsia="da-DK"/>
              </w:rPr>
              <w:t>Maj</w:t>
            </w:r>
          </w:p>
        </w:tc>
      </w:tr>
      <w:tr w:rsidR="001D6888" w:rsidRPr="001D6888" w14:paraId="01C6C805" w14:textId="77777777" w:rsidTr="290BBE84">
        <w:trPr>
          <w:trHeight w:val="290"/>
        </w:trPr>
        <w:tc>
          <w:tcPr>
            <w:tcW w:w="3220" w:type="dxa"/>
            <w:tcBorders>
              <w:top w:val="nil"/>
              <w:left w:val="single" w:sz="4" w:space="0" w:color="auto"/>
              <w:bottom w:val="single" w:sz="4" w:space="0" w:color="auto"/>
              <w:right w:val="single" w:sz="4" w:space="0" w:color="auto"/>
            </w:tcBorders>
            <w:noWrap/>
            <w:vAlign w:val="bottom"/>
            <w:hideMark/>
          </w:tcPr>
          <w:p w14:paraId="3FE65AE7" w14:textId="7C9EAB76" w:rsidR="001D6888" w:rsidRPr="001D6888" w:rsidRDefault="00821399" w:rsidP="290BBE84">
            <w:pPr>
              <w:spacing w:after="0" w:line="240" w:lineRule="auto"/>
              <w:rPr>
                <w:rFonts w:eastAsia="Times New Roman"/>
                <w:color w:val="000000"/>
                <w:lang w:eastAsia="da-DK"/>
              </w:rPr>
            </w:pPr>
            <w:r w:rsidRPr="290BBE84">
              <w:rPr>
                <w:rFonts w:eastAsia="Times New Roman"/>
                <w:color w:val="000000" w:themeColor="text1"/>
                <w:lang w:eastAsia="da-DK"/>
              </w:rPr>
              <w:t xml:space="preserve">April, </w:t>
            </w:r>
            <w:r w:rsidR="0091609D" w:rsidRPr="290BBE84">
              <w:rPr>
                <w:rFonts w:eastAsia="Times New Roman"/>
                <w:color w:val="000000" w:themeColor="text1"/>
                <w:lang w:eastAsia="da-DK"/>
              </w:rPr>
              <w:t xml:space="preserve">maj </w:t>
            </w:r>
            <w:r w:rsidRPr="290BBE84">
              <w:rPr>
                <w:rFonts w:eastAsia="Times New Roman"/>
                <w:color w:val="000000" w:themeColor="text1"/>
                <w:lang w:eastAsia="da-DK"/>
              </w:rPr>
              <w:t xml:space="preserve">og </w:t>
            </w:r>
            <w:r w:rsidR="0091609D" w:rsidRPr="290BBE84">
              <w:rPr>
                <w:rFonts w:eastAsia="Times New Roman"/>
                <w:color w:val="000000" w:themeColor="text1"/>
                <w:lang w:eastAsia="da-DK"/>
              </w:rPr>
              <w:t>juni</w:t>
            </w:r>
          </w:p>
        </w:tc>
        <w:tc>
          <w:tcPr>
            <w:tcW w:w="2558" w:type="dxa"/>
            <w:tcBorders>
              <w:top w:val="nil"/>
              <w:left w:val="nil"/>
              <w:bottom w:val="single" w:sz="4" w:space="0" w:color="auto"/>
              <w:right w:val="single" w:sz="4" w:space="0" w:color="auto"/>
            </w:tcBorders>
            <w:noWrap/>
            <w:vAlign w:val="bottom"/>
            <w:hideMark/>
          </w:tcPr>
          <w:p w14:paraId="033A34DA" w14:textId="77777777" w:rsidR="001D6888" w:rsidRPr="001D6888" w:rsidRDefault="001D6888" w:rsidP="00E12330">
            <w:pPr>
              <w:spacing w:after="0" w:line="240" w:lineRule="auto"/>
              <w:rPr>
                <w:rFonts w:eastAsia="Times New Roman" w:cstheme="minorHAnsi"/>
                <w:color w:val="000000"/>
                <w:lang w:eastAsia="da-DK"/>
              </w:rPr>
            </w:pPr>
            <w:r w:rsidRPr="001D6888">
              <w:rPr>
                <w:rFonts w:eastAsia="Times New Roman" w:cstheme="minorHAnsi"/>
                <w:color w:val="000000"/>
                <w:lang w:eastAsia="da-DK"/>
              </w:rPr>
              <w:t>Juli</w:t>
            </w:r>
          </w:p>
        </w:tc>
        <w:tc>
          <w:tcPr>
            <w:tcW w:w="3260" w:type="dxa"/>
            <w:tcBorders>
              <w:top w:val="nil"/>
              <w:left w:val="nil"/>
              <w:bottom w:val="single" w:sz="4" w:space="0" w:color="auto"/>
              <w:right w:val="single" w:sz="4" w:space="0" w:color="auto"/>
            </w:tcBorders>
            <w:noWrap/>
            <w:vAlign w:val="bottom"/>
            <w:hideMark/>
          </w:tcPr>
          <w:p w14:paraId="6B0A3602" w14:textId="77777777" w:rsidR="001D6888" w:rsidRPr="001D6888" w:rsidRDefault="001D6888" w:rsidP="00E12330">
            <w:pPr>
              <w:spacing w:after="0" w:line="240" w:lineRule="auto"/>
              <w:rPr>
                <w:rFonts w:eastAsia="Times New Roman" w:cstheme="minorHAnsi"/>
                <w:color w:val="000000"/>
                <w:lang w:eastAsia="da-DK"/>
              </w:rPr>
            </w:pPr>
            <w:r w:rsidRPr="001D6888">
              <w:rPr>
                <w:rFonts w:eastAsia="Times New Roman" w:cstheme="minorHAnsi"/>
                <w:color w:val="000000"/>
                <w:lang w:eastAsia="da-DK"/>
              </w:rPr>
              <w:t>August</w:t>
            </w:r>
          </w:p>
        </w:tc>
      </w:tr>
      <w:tr w:rsidR="001D6888" w:rsidRPr="001D6888" w14:paraId="282E7999" w14:textId="77777777" w:rsidTr="290BBE84">
        <w:trPr>
          <w:trHeight w:val="290"/>
        </w:trPr>
        <w:tc>
          <w:tcPr>
            <w:tcW w:w="3220" w:type="dxa"/>
            <w:tcBorders>
              <w:top w:val="nil"/>
              <w:left w:val="single" w:sz="4" w:space="0" w:color="auto"/>
              <w:bottom w:val="single" w:sz="4" w:space="0" w:color="auto"/>
              <w:right w:val="single" w:sz="4" w:space="0" w:color="auto"/>
            </w:tcBorders>
            <w:noWrap/>
            <w:vAlign w:val="bottom"/>
            <w:hideMark/>
          </w:tcPr>
          <w:p w14:paraId="41F41167" w14:textId="3AD6CF60" w:rsidR="001D6888" w:rsidRPr="001D6888" w:rsidRDefault="00821399" w:rsidP="290BBE84">
            <w:pPr>
              <w:spacing w:after="0" w:line="240" w:lineRule="auto"/>
              <w:rPr>
                <w:rFonts w:eastAsia="Times New Roman"/>
                <w:color w:val="000000"/>
                <w:lang w:eastAsia="da-DK"/>
              </w:rPr>
            </w:pPr>
            <w:r w:rsidRPr="290BBE84">
              <w:rPr>
                <w:rFonts w:eastAsia="Times New Roman"/>
                <w:color w:val="000000" w:themeColor="text1"/>
                <w:lang w:eastAsia="da-DK"/>
              </w:rPr>
              <w:t xml:space="preserve">Juli, </w:t>
            </w:r>
            <w:r w:rsidR="0091609D" w:rsidRPr="290BBE84">
              <w:rPr>
                <w:rFonts w:eastAsia="Times New Roman"/>
                <w:color w:val="000000" w:themeColor="text1"/>
                <w:lang w:eastAsia="da-DK"/>
              </w:rPr>
              <w:t>a</w:t>
            </w:r>
            <w:r w:rsidRPr="290BBE84">
              <w:rPr>
                <w:rFonts w:eastAsia="Times New Roman"/>
                <w:color w:val="000000" w:themeColor="text1"/>
                <w:lang w:eastAsia="da-DK"/>
              </w:rPr>
              <w:t xml:space="preserve">ugust og </w:t>
            </w:r>
            <w:r w:rsidR="0091609D" w:rsidRPr="290BBE84">
              <w:rPr>
                <w:rFonts w:eastAsia="Times New Roman"/>
                <w:color w:val="000000" w:themeColor="text1"/>
                <w:lang w:eastAsia="da-DK"/>
              </w:rPr>
              <w:t>s</w:t>
            </w:r>
            <w:r w:rsidRPr="290BBE84">
              <w:rPr>
                <w:rFonts w:eastAsia="Times New Roman"/>
                <w:color w:val="000000" w:themeColor="text1"/>
                <w:lang w:eastAsia="da-DK"/>
              </w:rPr>
              <w:t>eptember</w:t>
            </w:r>
          </w:p>
        </w:tc>
        <w:tc>
          <w:tcPr>
            <w:tcW w:w="2558" w:type="dxa"/>
            <w:tcBorders>
              <w:top w:val="nil"/>
              <w:left w:val="nil"/>
              <w:bottom w:val="single" w:sz="4" w:space="0" w:color="auto"/>
              <w:right w:val="single" w:sz="4" w:space="0" w:color="auto"/>
            </w:tcBorders>
            <w:noWrap/>
            <w:vAlign w:val="bottom"/>
            <w:hideMark/>
          </w:tcPr>
          <w:p w14:paraId="4B4C6EFE" w14:textId="77777777" w:rsidR="001D6888" w:rsidRPr="001D6888" w:rsidRDefault="001D6888" w:rsidP="00E12330">
            <w:pPr>
              <w:spacing w:after="0" w:line="240" w:lineRule="auto"/>
              <w:rPr>
                <w:rFonts w:eastAsia="Times New Roman" w:cstheme="minorHAnsi"/>
                <w:color w:val="000000"/>
                <w:lang w:eastAsia="da-DK"/>
              </w:rPr>
            </w:pPr>
            <w:r w:rsidRPr="001D6888">
              <w:rPr>
                <w:rFonts w:eastAsia="Times New Roman" w:cstheme="minorHAnsi"/>
                <w:color w:val="000000"/>
                <w:lang w:eastAsia="da-DK"/>
              </w:rPr>
              <w:t>Oktober</w:t>
            </w:r>
          </w:p>
        </w:tc>
        <w:tc>
          <w:tcPr>
            <w:tcW w:w="3260" w:type="dxa"/>
            <w:tcBorders>
              <w:top w:val="nil"/>
              <w:left w:val="nil"/>
              <w:bottom w:val="single" w:sz="4" w:space="0" w:color="auto"/>
              <w:right w:val="single" w:sz="4" w:space="0" w:color="auto"/>
            </w:tcBorders>
            <w:noWrap/>
            <w:vAlign w:val="bottom"/>
            <w:hideMark/>
          </w:tcPr>
          <w:p w14:paraId="4E4AD732" w14:textId="77777777" w:rsidR="001D6888" w:rsidRPr="001D6888" w:rsidRDefault="001D6888" w:rsidP="00E12330">
            <w:pPr>
              <w:spacing w:after="0" w:line="240" w:lineRule="auto"/>
              <w:rPr>
                <w:rFonts w:eastAsia="Times New Roman" w:cstheme="minorHAnsi"/>
                <w:color w:val="000000"/>
                <w:lang w:eastAsia="da-DK"/>
              </w:rPr>
            </w:pPr>
            <w:r w:rsidRPr="001D6888">
              <w:rPr>
                <w:rFonts w:eastAsia="Times New Roman" w:cstheme="minorHAnsi"/>
                <w:color w:val="000000"/>
                <w:lang w:eastAsia="da-DK"/>
              </w:rPr>
              <w:t>November</w:t>
            </w:r>
          </w:p>
        </w:tc>
      </w:tr>
      <w:tr w:rsidR="001D6888" w:rsidRPr="001D6888" w14:paraId="5E6FA1FC" w14:textId="77777777" w:rsidTr="290BBE84">
        <w:trPr>
          <w:trHeight w:val="290"/>
        </w:trPr>
        <w:tc>
          <w:tcPr>
            <w:tcW w:w="3220" w:type="dxa"/>
            <w:tcBorders>
              <w:top w:val="nil"/>
              <w:left w:val="single" w:sz="4" w:space="0" w:color="auto"/>
              <w:bottom w:val="single" w:sz="4" w:space="0" w:color="auto"/>
              <w:right w:val="single" w:sz="4" w:space="0" w:color="auto"/>
            </w:tcBorders>
            <w:noWrap/>
            <w:vAlign w:val="bottom"/>
            <w:hideMark/>
          </w:tcPr>
          <w:p w14:paraId="19FBB3A8" w14:textId="30594F24" w:rsidR="001D6888" w:rsidRPr="001D6888" w:rsidRDefault="00821399" w:rsidP="290BBE84">
            <w:pPr>
              <w:spacing w:after="0" w:line="240" w:lineRule="auto"/>
              <w:rPr>
                <w:rFonts w:eastAsia="Times New Roman"/>
                <w:color w:val="000000"/>
                <w:lang w:eastAsia="da-DK"/>
              </w:rPr>
            </w:pPr>
            <w:r w:rsidRPr="290BBE84">
              <w:rPr>
                <w:rFonts w:eastAsia="Times New Roman"/>
                <w:color w:val="000000" w:themeColor="text1"/>
                <w:lang w:eastAsia="da-DK"/>
              </w:rPr>
              <w:t xml:space="preserve">Oktober, </w:t>
            </w:r>
            <w:r w:rsidR="7007A505" w:rsidRPr="290BBE84">
              <w:rPr>
                <w:rFonts w:eastAsia="Times New Roman"/>
                <w:color w:val="000000" w:themeColor="text1"/>
                <w:lang w:eastAsia="da-DK"/>
              </w:rPr>
              <w:t xml:space="preserve">november </w:t>
            </w:r>
            <w:r w:rsidRPr="290BBE84">
              <w:rPr>
                <w:rFonts w:eastAsia="Times New Roman"/>
                <w:color w:val="000000" w:themeColor="text1"/>
                <w:lang w:eastAsia="da-DK"/>
              </w:rPr>
              <w:t xml:space="preserve">og </w:t>
            </w:r>
            <w:r w:rsidR="0091609D" w:rsidRPr="290BBE84">
              <w:rPr>
                <w:rFonts w:eastAsia="Times New Roman"/>
                <w:color w:val="000000" w:themeColor="text1"/>
                <w:lang w:eastAsia="da-DK"/>
              </w:rPr>
              <w:t>d</w:t>
            </w:r>
            <w:r w:rsidRPr="290BBE84">
              <w:rPr>
                <w:rFonts w:eastAsia="Times New Roman"/>
                <w:color w:val="000000" w:themeColor="text1"/>
                <w:lang w:eastAsia="da-DK"/>
              </w:rPr>
              <w:t>ecember</w:t>
            </w:r>
          </w:p>
        </w:tc>
        <w:tc>
          <w:tcPr>
            <w:tcW w:w="2558" w:type="dxa"/>
            <w:tcBorders>
              <w:top w:val="nil"/>
              <w:left w:val="nil"/>
              <w:bottom w:val="single" w:sz="4" w:space="0" w:color="auto"/>
              <w:right w:val="single" w:sz="4" w:space="0" w:color="auto"/>
            </w:tcBorders>
            <w:noWrap/>
            <w:vAlign w:val="bottom"/>
            <w:hideMark/>
          </w:tcPr>
          <w:p w14:paraId="6827FC09" w14:textId="77777777" w:rsidR="001D6888" w:rsidRPr="001D6888" w:rsidRDefault="001D6888" w:rsidP="00E12330">
            <w:pPr>
              <w:spacing w:after="0" w:line="240" w:lineRule="auto"/>
              <w:rPr>
                <w:rFonts w:eastAsia="Times New Roman" w:cstheme="minorHAnsi"/>
                <w:color w:val="000000"/>
                <w:lang w:eastAsia="da-DK"/>
              </w:rPr>
            </w:pPr>
            <w:r w:rsidRPr="001D6888">
              <w:rPr>
                <w:rFonts w:eastAsia="Times New Roman" w:cstheme="minorHAnsi"/>
                <w:color w:val="000000"/>
                <w:lang w:eastAsia="da-DK"/>
              </w:rPr>
              <w:t>Januar</w:t>
            </w:r>
          </w:p>
        </w:tc>
        <w:tc>
          <w:tcPr>
            <w:tcW w:w="3260" w:type="dxa"/>
            <w:tcBorders>
              <w:top w:val="nil"/>
              <w:left w:val="nil"/>
              <w:bottom w:val="single" w:sz="4" w:space="0" w:color="auto"/>
              <w:right w:val="single" w:sz="4" w:space="0" w:color="auto"/>
            </w:tcBorders>
            <w:noWrap/>
            <w:vAlign w:val="bottom"/>
            <w:hideMark/>
          </w:tcPr>
          <w:p w14:paraId="60FCD476" w14:textId="77777777" w:rsidR="001D6888" w:rsidRPr="001D6888" w:rsidRDefault="001D6888" w:rsidP="00E12330">
            <w:pPr>
              <w:spacing w:after="0" w:line="240" w:lineRule="auto"/>
              <w:rPr>
                <w:rFonts w:eastAsia="Times New Roman" w:cstheme="minorHAnsi"/>
                <w:color w:val="000000"/>
                <w:lang w:eastAsia="da-DK"/>
              </w:rPr>
            </w:pPr>
            <w:r w:rsidRPr="001D6888">
              <w:rPr>
                <w:rFonts w:eastAsia="Times New Roman" w:cstheme="minorHAnsi"/>
                <w:color w:val="000000"/>
                <w:lang w:eastAsia="da-DK"/>
              </w:rPr>
              <w:t>Februar</w:t>
            </w:r>
          </w:p>
        </w:tc>
      </w:tr>
    </w:tbl>
    <w:p w14:paraId="79958FBC" w14:textId="0E6FA50D" w:rsidR="00E3711F" w:rsidRPr="004513D1" w:rsidRDefault="7BAEA3F6" w:rsidP="004513D1">
      <w:pPr>
        <w:pStyle w:val="Listeafsnit"/>
        <w:spacing w:before="160" w:line="257" w:lineRule="auto"/>
        <w:jc w:val="both"/>
        <w:rPr>
          <w:rFonts w:cstheme="minorHAnsi"/>
          <w:sz w:val="16"/>
          <w:szCs w:val="16"/>
        </w:rPr>
      </w:pPr>
      <w:r>
        <w:t>Dette sker ved</w:t>
      </w:r>
      <w:r w:rsidR="00C67100">
        <w:t>,</w:t>
      </w:r>
      <w:r>
        <w:t xml:space="preserve"> at MADE</w:t>
      </w:r>
      <w:r w:rsidR="6CFAF8E5">
        <w:t xml:space="preserve"> sender en betalingsanmodning</w:t>
      </w:r>
      <w:r w:rsidR="355482FC">
        <w:t xml:space="preserve"> en måned efter kvartalet</w:t>
      </w:r>
      <w:r w:rsidR="476A7AF0">
        <w:t>s</w:t>
      </w:r>
      <w:r w:rsidR="355482FC">
        <w:t xml:space="preserve"> udløb</w:t>
      </w:r>
      <w:r w:rsidR="6CFAF8E5">
        <w:t xml:space="preserve"> til </w:t>
      </w:r>
      <w:r w:rsidR="478BF905">
        <w:t>de Partnere</w:t>
      </w:r>
      <w:r w:rsidR="00C67100">
        <w:t>,</w:t>
      </w:r>
      <w:r w:rsidR="478BF905">
        <w:t xml:space="preserve"> som har afholdt timer i det afsluttede kvartal. Betalingsanmodningen indeholder</w:t>
      </w:r>
      <w:r w:rsidR="1A106FC7">
        <w:t xml:space="preserve"> de nødvendige oplysninger</w:t>
      </w:r>
      <w:r w:rsidR="00C67100">
        <w:t>,</w:t>
      </w:r>
      <w:r w:rsidR="1A106FC7">
        <w:t xml:space="preserve"> således at de enkelte Part</w:t>
      </w:r>
      <w:r w:rsidR="272142D2">
        <w:t>er</w:t>
      </w:r>
      <w:r w:rsidR="006243FF">
        <w:t>e</w:t>
      </w:r>
      <w:r w:rsidR="1A106FC7">
        <w:t xml:space="preserve"> kan sende en faktura til MADE med en betalingsfrist på 30 dage. MADE vil så udbetale støtte</w:t>
      </w:r>
      <w:r w:rsidR="006A617E">
        <w:t>n</w:t>
      </w:r>
      <w:r w:rsidR="692FE966">
        <w:t>.</w:t>
      </w:r>
    </w:p>
    <w:p w14:paraId="73346AF0" w14:textId="6C1BAD13" w:rsidR="00B73D6A" w:rsidRPr="00E12330" w:rsidRDefault="34024B95" w:rsidP="001D6B52">
      <w:pPr>
        <w:spacing w:before="160" w:afterLines="160" w:after="384" w:line="257" w:lineRule="auto"/>
        <w:ind w:left="720"/>
        <w:jc w:val="both"/>
        <w:rPr>
          <w:rFonts w:cstheme="minorHAnsi"/>
        </w:rPr>
      </w:pPr>
      <w:r>
        <w:t>Betaling til Partner</w:t>
      </w:r>
      <w:r w:rsidR="00EF336D">
        <w:t>ne</w:t>
      </w:r>
      <w:r>
        <w:t xml:space="preserve"> vil ske</w:t>
      </w:r>
      <w:r w:rsidR="006C36E8">
        <w:t>,</w:t>
      </w:r>
      <w:r>
        <w:t xml:space="preserve"> </w:t>
      </w:r>
      <w:r w:rsidR="272142D2">
        <w:t>inden</w:t>
      </w:r>
      <w:r w:rsidR="18C7EB8B">
        <w:t xml:space="preserve"> udgifterne er godkendte af Erhvervsstyrelsen</w:t>
      </w:r>
      <w:r w:rsidR="0EA1E2DA">
        <w:t>. D</w:t>
      </w:r>
      <w:r w:rsidR="18C7EB8B">
        <w:t xml:space="preserve">erfor kan der </w:t>
      </w:r>
      <w:r w:rsidR="54053F42">
        <w:t>komme krav om</w:t>
      </w:r>
      <w:r w:rsidR="18C7EB8B">
        <w:t xml:space="preserve"> tilbagebetaling</w:t>
      </w:r>
      <w:r w:rsidR="00A75666">
        <w:t>.</w:t>
      </w:r>
      <w:r w:rsidR="18C7EB8B">
        <w:t xml:space="preserve"> </w:t>
      </w:r>
      <w:r w:rsidR="00A75666">
        <w:t xml:space="preserve">Det </w:t>
      </w:r>
      <w:r w:rsidR="00AD7452">
        <w:t>kan ske</w:t>
      </w:r>
      <w:r w:rsidR="00A75666">
        <w:t xml:space="preserve"> </w:t>
      </w:r>
      <w:r w:rsidR="18C7EB8B">
        <w:t xml:space="preserve">enten ved kontrol i </w:t>
      </w:r>
      <w:r w:rsidR="324122EC">
        <w:t>Projektets levetid eller efterfølgende indtil udgangen af 2039</w:t>
      </w:r>
      <w:r w:rsidR="411244BA">
        <w:t>, såfremt udgiften underkendes af revisor.</w:t>
      </w:r>
      <w:r w:rsidR="00E86A2D">
        <w:t xml:space="preserve"> </w:t>
      </w:r>
      <w:r w:rsidR="00C62F21">
        <w:t>MADE tager</w:t>
      </w:r>
      <w:r w:rsidR="0081345B">
        <w:t xml:space="preserve"> derudover</w:t>
      </w:r>
      <w:r w:rsidR="00C62F21">
        <w:t xml:space="preserve"> forbehold for </w:t>
      </w:r>
      <w:r w:rsidR="00C62F21" w:rsidRPr="006C6607">
        <w:t>kommende års finanslov, såfremt midlerne til udbetaling</w:t>
      </w:r>
      <w:r w:rsidR="0081345B" w:rsidRPr="006C6607">
        <w:t xml:space="preserve"> ikke fastholdes.</w:t>
      </w:r>
    </w:p>
    <w:p w14:paraId="4FDDAC4A" w14:textId="667F80C1" w:rsidR="00565F74" w:rsidRPr="00B73D6A" w:rsidRDefault="00241443" w:rsidP="290BBE84">
      <w:pPr>
        <w:pStyle w:val="Listeafsnit"/>
        <w:numPr>
          <w:ilvl w:val="0"/>
          <w:numId w:val="16"/>
        </w:numPr>
        <w:spacing w:before="160" w:after="0" w:line="257" w:lineRule="auto"/>
        <w:rPr>
          <w:b/>
          <w:bCs/>
        </w:rPr>
      </w:pPr>
      <w:r w:rsidRPr="290BBE84">
        <w:rPr>
          <w:b/>
          <w:bCs/>
        </w:rPr>
        <w:t>Evaluering</w:t>
      </w:r>
      <w:r w:rsidR="00363680" w:rsidRPr="290BBE84">
        <w:rPr>
          <w:b/>
          <w:bCs/>
        </w:rPr>
        <w:t xml:space="preserve"> af </w:t>
      </w:r>
      <w:r w:rsidR="00D62E17" w:rsidRPr="290BBE84">
        <w:rPr>
          <w:b/>
          <w:bCs/>
        </w:rPr>
        <w:t>P</w:t>
      </w:r>
      <w:r w:rsidR="00363680" w:rsidRPr="290BBE84">
        <w:rPr>
          <w:b/>
          <w:bCs/>
        </w:rPr>
        <w:t>rojekt</w:t>
      </w:r>
      <w:r w:rsidR="00D62E17" w:rsidRPr="290BBE84">
        <w:rPr>
          <w:b/>
          <w:bCs/>
        </w:rPr>
        <w:t>et</w:t>
      </w:r>
    </w:p>
    <w:p w14:paraId="502F5B47" w14:textId="22F10DBB" w:rsidR="001D1B19" w:rsidRPr="00E12330" w:rsidRDefault="1DEFA8C1" w:rsidP="004513D1">
      <w:pPr>
        <w:spacing w:line="257" w:lineRule="auto"/>
        <w:ind w:left="720"/>
        <w:jc w:val="both"/>
      </w:pPr>
      <w:r>
        <w:t>P</w:t>
      </w:r>
      <w:r w:rsidR="4EB139D7">
        <w:t>artnerne</w:t>
      </w:r>
      <w:r w:rsidR="1615DCD4">
        <w:t xml:space="preserve"> er indforstået med, at de løbende forpligter sig til at </w:t>
      </w:r>
      <w:r w:rsidR="00852809">
        <w:t xml:space="preserve">deltage </w:t>
      </w:r>
      <w:r w:rsidR="1615DCD4">
        <w:t>i</w:t>
      </w:r>
      <w:r w:rsidR="00852809">
        <w:t xml:space="preserve"> </w:t>
      </w:r>
      <w:r w:rsidR="1615DCD4">
        <w:t>projektevaluering</w:t>
      </w:r>
      <w:r w:rsidR="00852809">
        <w:t>saktiviteter</w:t>
      </w:r>
      <w:r w:rsidR="1615DCD4">
        <w:t>. Evalueringerne bruges som dokumentation</w:t>
      </w:r>
      <w:r w:rsidR="7281DF33">
        <w:t xml:space="preserve"> af effekt</w:t>
      </w:r>
      <w:r w:rsidR="1615DCD4">
        <w:t xml:space="preserve"> og innovationsfremskridt i virksomheden</w:t>
      </w:r>
      <w:r w:rsidR="0E9A1BB7">
        <w:t xml:space="preserve"> og af det overordnet Projekt</w:t>
      </w:r>
      <w:r w:rsidR="1615DCD4">
        <w:t>.</w:t>
      </w:r>
    </w:p>
    <w:p w14:paraId="262FF1AA" w14:textId="1B2B3B6C" w:rsidR="00020CEF" w:rsidRPr="00E12330" w:rsidRDefault="00020CEF" w:rsidP="00E12330">
      <w:pPr>
        <w:pStyle w:val="Listeafsnit"/>
        <w:numPr>
          <w:ilvl w:val="0"/>
          <w:numId w:val="16"/>
        </w:numPr>
        <w:spacing w:before="160" w:after="0" w:line="257" w:lineRule="auto"/>
        <w:rPr>
          <w:rFonts w:cstheme="minorHAnsi"/>
          <w:b/>
          <w:bCs/>
        </w:rPr>
      </w:pPr>
      <w:r w:rsidRPr="00E12330">
        <w:rPr>
          <w:rFonts w:cstheme="minorHAnsi"/>
          <w:b/>
          <w:bCs/>
        </w:rPr>
        <w:t>Kommunikation</w:t>
      </w:r>
    </w:p>
    <w:p w14:paraId="04A49649" w14:textId="7467F59C" w:rsidR="003A614B" w:rsidRPr="00E12330" w:rsidRDefault="07410459" w:rsidP="004513D1">
      <w:pPr>
        <w:spacing w:after="0" w:line="257" w:lineRule="auto"/>
        <w:ind w:left="720"/>
        <w:jc w:val="both"/>
      </w:pPr>
      <w:r>
        <w:t xml:space="preserve">Alle </w:t>
      </w:r>
      <w:r w:rsidR="0B50CDA0">
        <w:t>P</w:t>
      </w:r>
      <w:r>
        <w:t>artner</w:t>
      </w:r>
      <w:r w:rsidR="7549EF8E">
        <w:t>e</w:t>
      </w:r>
      <w:r>
        <w:t xml:space="preserve"> </w:t>
      </w:r>
      <w:r w:rsidR="5206A614">
        <w:t xml:space="preserve">er bekendt med og </w:t>
      </w:r>
      <w:r w:rsidR="0A53B943" w:rsidRPr="24FED64A">
        <w:rPr>
          <w:rFonts w:eastAsiaTheme="minorEastAsia"/>
        </w:rPr>
        <w:t xml:space="preserve">forpligter sig til at bidrage til </w:t>
      </w:r>
      <w:r w:rsidR="33DA1224" w:rsidRPr="24FED64A">
        <w:rPr>
          <w:rFonts w:eastAsiaTheme="minorEastAsia"/>
        </w:rPr>
        <w:t>kommunikation, om Projektet og de opnåede resultater</w:t>
      </w:r>
      <w:r w:rsidR="00737A12">
        <w:rPr>
          <w:rFonts w:eastAsiaTheme="minorEastAsia"/>
        </w:rPr>
        <w:t>.</w:t>
      </w:r>
      <w:r w:rsidR="33DA1224" w:rsidRPr="24FED64A">
        <w:rPr>
          <w:rFonts w:eastAsiaTheme="minorEastAsia"/>
        </w:rPr>
        <w:t xml:space="preserve"> </w:t>
      </w:r>
      <w:r w:rsidR="00737A12">
        <w:rPr>
          <w:rFonts w:eastAsiaTheme="minorEastAsia"/>
        </w:rPr>
        <w:t>L</w:t>
      </w:r>
      <w:r w:rsidR="33DA1224" w:rsidRPr="24FED64A">
        <w:rPr>
          <w:rFonts w:eastAsiaTheme="minorEastAsia"/>
        </w:rPr>
        <w:t xml:space="preserve">igesom </w:t>
      </w:r>
      <w:r w:rsidR="70111D85" w:rsidRPr="24FED64A">
        <w:rPr>
          <w:rFonts w:eastAsiaTheme="minorEastAsia"/>
        </w:rPr>
        <w:t>kommunikation</w:t>
      </w:r>
      <w:r w:rsidR="33DA1224" w:rsidRPr="24FED64A">
        <w:rPr>
          <w:rFonts w:eastAsiaTheme="minorEastAsia"/>
        </w:rPr>
        <w:t xml:space="preserve"> må benyttes som en case ved MADE-arrangementer,</w:t>
      </w:r>
      <w:r w:rsidR="33DA1224">
        <w:t xml:space="preserve"> således Projektets resultater kan formidles til en bredere kreds.</w:t>
      </w:r>
      <w:r w:rsidR="4A7748F0">
        <w:t xml:space="preserve"> Partnerne vil sammen med MADE blive enige om</w:t>
      </w:r>
      <w:r w:rsidR="00237233">
        <w:t>,</w:t>
      </w:r>
      <w:r w:rsidR="4A7748F0">
        <w:t xml:space="preserve"> hvad der formidles</w:t>
      </w:r>
      <w:r w:rsidR="00237233">
        <w:t>.</w:t>
      </w:r>
      <w:r w:rsidR="4A7748F0">
        <w:t xml:space="preserve"> Partnerne er derfor ansvarlige f</w:t>
      </w:r>
      <w:r w:rsidR="5682AA1F">
        <w:t>or ikke at dele fortrolige oplysninger.</w:t>
      </w:r>
    </w:p>
    <w:p w14:paraId="3A5A6190" w14:textId="1E2C091D" w:rsidR="00634BCB" w:rsidRPr="00E12330" w:rsidRDefault="00634BCB" w:rsidP="00E12330">
      <w:pPr>
        <w:pStyle w:val="Listeafsnit"/>
        <w:numPr>
          <w:ilvl w:val="0"/>
          <w:numId w:val="16"/>
        </w:numPr>
        <w:spacing w:before="160" w:after="0" w:line="257" w:lineRule="auto"/>
        <w:rPr>
          <w:rFonts w:eastAsiaTheme="minorEastAsia" w:cstheme="minorHAnsi"/>
          <w:b/>
          <w:bCs/>
        </w:rPr>
      </w:pPr>
      <w:r w:rsidRPr="00E12330">
        <w:rPr>
          <w:rFonts w:eastAsiaTheme="minorEastAsia" w:cstheme="minorHAnsi"/>
          <w:b/>
          <w:bCs/>
        </w:rPr>
        <w:t>Ændringer</w:t>
      </w:r>
      <w:r w:rsidR="00262C0B" w:rsidRPr="00E12330">
        <w:rPr>
          <w:rFonts w:eastAsiaTheme="minorEastAsia" w:cstheme="minorHAnsi"/>
          <w:b/>
          <w:bCs/>
        </w:rPr>
        <w:t xml:space="preserve"> for projektets rammer</w:t>
      </w:r>
    </w:p>
    <w:p w14:paraId="392623A5" w14:textId="4A8B9326" w:rsidR="003A614B" w:rsidRPr="00E12330" w:rsidRDefault="00945064" w:rsidP="004513D1">
      <w:pPr>
        <w:pStyle w:val="Brdtekst"/>
        <w:spacing w:after="80" w:line="259" w:lineRule="auto"/>
        <w:ind w:right="329" w:firstLine="720"/>
        <w:rPr>
          <w:rFonts w:asciiTheme="minorHAnsi" w:hAnsiTheme="minorHAnsi" w:cstheme="minorHAnsi"/>
          <w:sz w:val="22"/>
          <w:szCs w:val="22"/>
          <w:lang w:val="da-DK"/>
        </w:rPr>
      </w:pPr>
      <w:r w:rsidRPr="00E12330">
        <w:rPr>
          <w:rFonts w:asciiTheme="minorHAnsi" w:hAnsiTheme="minorHAnsi" w:cstheme="minorHAnsi"/>
          <w:sz w:val="22"/>
          <w:szCs w:val="22"/>
          <w:lang w:val="da-DK"/>
        </w:rPr>
        <w:t>MADE skal kontaktes</w:t>
      </w:r>
      <w:r w:rsidR="00A915E6" w:rsidRPr="00E12330">
        <w:rPr>
          <w:rFonts w:asciiTheme="minorHAnsi" w:hAnsiTheme="minorHAnsi" w:cstheme="minorHAnsi"/>
          <w:sz w:val="22"/>
          <w:szCs w:val="22"/>
          <w:lang w:val="da-DK"/>
        </w:rPr>
        <w:t>,</w:t>
      </w:r>
      <w:r w:rsidRPr="00E12330">
        <w:rPr>
          <w:rFonts w:asciiTheme="minorHAnsi" w:hAnsiTheme="minorHAnsi" w:cstheme="minorHAnsi"/>
          <w:sz w:val="22"/>
          <w:szCs w:val="22"/>
          <w:lang w:val="da-DK"/>
        </w:rPr>
        <w:t xml:space="preserve"> hvis:</w:t>
      </w:r>
    </w:p>
    <w:p w14:paraId="2C302382" w14:textId="53464853" w:rsidR="00945064" w:rsidRPr="00B73D6A" w:rsidRDefault="00B87178" w:rsidP="004513D1">
      <w:pPr>
        <w:pStyle w:val="Listeafsnit"/>
        <w:widowControl w:val="0"/>
        <w:numPr>
          <w:ilvl w:val="0"/>
          <w:numId w:val="18"/>
        </w:numPr>
        <w:autoSpaceDE w:val="0"/>
        <w:autoSpaceDN w:val="0"/>
        <w:spacing w:line="259" w:lineRule="auto"/>
        <w:ind w:right="254"/>
        <w:rPr>
          <w:rFonts w:cstheme="minorHAnsi"/>
        </w:rPr>
      </w:pPr>
      <w:r>
        <w:rPr>
          <w:rFonts w:cstheme="minorHAnsi"/>
        </w:rPr>
        <w:t>p</w:t>
      </w:r>
      <w:r w:rsidR="003A614B" w:rsidRPr="00B73D6A">
        <w:rPr>
          <w:rFonts w:cstheme="minorHAnsi"/>
        </w:rPr>
        <w:t>rojektet ikke gennemføres i overensstemmelse med de forud godkendte planer og betingelser</w:t>
      </w:r>
    </w:p>
    <w:p w14:paraId="020AAA37" w14:textId="5E9B400F" w:rsidR="000E6799" w:rsidRPr="00B73D6A" w:rsidRDefault="00411A01" w:rsidP="004513D1">
      <w:pPr>
        <w:pStyle w:val="Listeafsnit"/>
        <w:widowControl w:val="0"/>
        <w:numPr>
          <w:ilvl w:val="0"/>
          <w:numId w:val="18"/>
        </w:numPr>
        <w:autoSpaceDE w:val="0"/>
        <w:autoSpaceDN w:val="0"/>
        <w:spacing w:line="259" w:lineRule="auto"/>
        <w:ind w:right="254"/>
        <w:rPr>
          <w:rFonts w:cstheme="minorHAnsi"/>
        </w:rPr>
      </w:pPr>
      <w:r w:rsidRPr="00B73D6A">
        <w:rPr>
          <w:rFonts w:cstheme="minorHAnsi"/>
        </w:rPr>
        <w:t>g</w:t>
      </w:r>
      <w:r w:rsidR="003A614B" w:rsidRPr="00B73D6A">
        <w:rPr>
          <w:rFonts w:cstheme="minorHAnsi"/>
        </w:rPr>
        <w:t>ældende regler ikke overholdes, herunder</w:t>
      </w:r>
      <w:r w:rsidR="00073F12">
        <w:rPr>
          <w:rFonts w:cstheme="minorHAnsi"/>
        </w:rPr>
        <w:t xml:space="preserve"> Erhvervsstyrelsens</w:t>
      </w:r>
      <w:r w:rsidR="003A614B" w:rsidRPr="00B73D6A">
        <w:rPr>
          <w:rFonts w:cstheme="minorHAnsi"/>
        </w:rPr>
        <w:t xml:space="preserve"> </w:t>
      </w:r>
      <w:hyperlink r:id="rId19" w:history="1">
        <w:r w:rsidR="00B660D8" w:rsidRPr="00B73D6A">
          <w:rPr>
            <w:rStyle w:val="Hyperlink"/>
            <w:rFonts w:cstheme="minorHAnsi"/>
          </w:rPr>
          <w:t>V</w:t>
        </w:r>
        <w:r w:rsidR="003A614B" w:rsidRPr="00B73D6A">
          <w:rPr>
            <w:rStyle w:val="Hyperlink"/>
            <w:rFonts w:cstheme="minorHAnsi"/>
          </w:rPr>
          <w:t xml:space="preserve">ejledning til </w:t>
        </w:r>
        <w:r w:rsidR="002526C1" w:rsidRPr="00B73D6A">
          <w:rPr>
            <w:rStyle w:val="Hyperlink"/>
            <w:rFonts w:cstheme="minorHAnsi"/>
          </w:rPr>
          <w:t>Pro</w:t>
        </w:r>
        <w:r w:rsidR="009262F7" w:rsidRPr="00B73D6A">
          <w:rPr>
            <w:rStyle w:val="Hyperlink"/>
            <w:rFonts w:cstheme="minorHAnsi"/>
          </w:rPr>
          <w:t>jekter</w:t>
        </w:r>
      </w:hyperlink>
    </w:p>
    <w:p w14:paraId="2E7E3D81" w14:textId="4A516C4C" w:rsidR="000E6799" w:rsidRPr="00B73D6A" w:rsidRDefault="003A614B" w:rsidP="004513D1">
      <w:pPr>
        <w:pStyle w:val="Listeafsnit"/>
        <w:widowControl w:val="0"/>
        <w:numPr>
          <w:ilvl w:val="0"/>
          <w:numId w:val="18"/>
        </w:numPr>
        <w:autoSpaceDE w:val="0"/>
        <w:autoSpaceDN w:val="0"/>
        <w:spacing w:line="259" w:lineRule="auto"/>
        <w:ind w:right="254"/>
      </w:pPr>
      <w:r w:rsidRPr="290BBE84">
        <w:t>forudsætningerne for støtte i øvrigt er væsentligt ændrede, herunder at e</w:t>
      </w:r>
      <w:r w:rsidR="000828AA" w:rsidRPr="290BBE84">
        <w:t>n</w:t>
      </w:r>
      <w:r w:rsidRPr="290BBE84">
        <w:t xml:space="preserve"> Partner går konkurs, standser sine betalinger</w:t>
      </w:r>
      <w:r w:rsidRPr="290BBE84">
        <w:rPr>
          <w:spacing w:val="-27"/>
        </w:rPr>
        <w:t xml:space="preserve"> </w:t>
      </w:r>
      <w:r w:rsidRPr="290BBE84">
        <w:t>m</w:t>
      </w:r>
      <w:r w:rsidR="00B87178">
        <w:t>.m</w:t>
      </w:r>
      <w:r w:rsidRPr="290BBE84">
        <w:t>.</w:t>
      </w:r>
    </w:p>
    <w:p w14:paraId="25F3CBFB" w14:textId="790BD15B" w:rsidR="007E7568" w:rsidRPr="00B73D6A" w:rsidRDefault="000828AA" w:rsidP="004513D1">
      <w:pPr>
        <w:pStyle w:val="Listeafsnit"/>
        <w:widowControl w:val="0"/>
        <w:numPr>
          <w:ilvl w:val="0"/>
          <w:numId w:val="18"/>
        </w:numPr>
        <w:autoSpaceDE w:val="0"/>
        <w:autoSpaceDN w:val="0"/>
        <w:spacing w:line="259" w:lineRule="auto"/>
        <w:ind w:right="254"/>
        <w:rPr>
          <w:rFonts w:cstheme="minorHAnsi"/>
        </w:rPr>
      </w:pPr>
      <w:r w:rsidRPr="00B73D6A">
        <w:rPr>
          <w:rFonts w:cstheme="minorHAnsi"/>
        </w:rPr>
        <w:t>MADE</w:t>
      </w:r>
      <w:r w:rsidR="007E7568" w:rsidRPr="00B73D6A">
        <w:rPr>
          <w:rFonts w:cstheme="minorHAnsi"/>
        </w:rPr>
        <w:t xml:space="preserve"> kan udelukke en Partner, såfremt den</w:t>
      </w:r>
      <w:r w:rsidRPr="00B73D6A">
        <w:rPr>
          <w:rFonts w:cstheme="minorHAnsi"/>
        </w:rPr>
        <w:t>ne</w:t>
      </w:r>
      <w:r w:rsidR="007E7568" w:rsidRPr="00B73D6A">
        <w:rPr>
          <w:rFonts w:cstheme="minorHAnsi"/>
        </w:rPr>
        <w:t xml:space="preserve"> har misligholdt kontrakten og ikke har udbedret forholdet efter at have modtaget et rimeligt varsel hertil. </w:t>
      </w:r>
    </w:p>
    <w:p w14:paraId="592F513D" w14:textId="168A239E" w:rsidR="007E7568" w:rsidRPr="000C7300" w:rsidRDefault="007E7568" w:rsidP="004513D1">
      <w:pPr>
        <w:pStyle w:val="Brdtekst"/>
        <w:spacing w:after="160" w:line="259" w:lineRule="auto"/>
        <w:ind w:left="720" w:right="210"/>
        <w:jc w:val="both"/>
        <w:rPr>
          <w:rFonts w:asciiTheme="minorHAnsi" w:hAnsiTheme="minorHAnsi" w:cstheme="minorBidi"/>
          <w:sz w:val="22"/>
          <w:szCs w:val="22"/>
          <w:lang w:val="da-DK"/>
        </w:rPr>
      </w:pPr>
      <w:r w:rsidRPr="000C7300">
        <w:rPr>
          <w:rFonts w:asciiTheme="minorHAnsi" w:hAnsiTheme="minorHAnsi" w:cstheme="minorBidi"/>
          <w:sz w:val="22"/>
          <w:szCs w:val="22"/>
          <w:lang w:val="da-DK"/>
        </w:rPr>
        <w:t xml:space="preserve">Ved udtræden af </w:t>
      </w:r>
      <w:r w:rsidR="00D62E17" w:rsidRPr="004513D1">
        <w:rPr>
          <w:rFonts w:cstheme="minorBidi"/>
          <w:sz w:val="22"/>
          <w:szCs w:val="22"/>
          <w:lang w:val="da-DK"/>
        </w:rPr>
        <w:t>Projektet</w:t>
      </w:r>
      <w:r w:rsidRPr="000C7300">
        <w:rPr>
          <w:rFonts w:asciiTheme="minorHAnsi" w:hAnsiTheme="minorHAnsi" w:cstheme="minorBidi"/>
          <w:sz w:val="22"/>
          <w:szCs w:val="22"/>
          <w:lang w:val="da-DK"/>
        </w:rPr>
        <w:t xml:space="preserve"> skal den udtrædende Partner levere </w:t>
      </w:r>
      <w:r w:rsidR="00983F08" w:rsidRPr="000C7300">
        <w:rPr>
          <w:rFonts w:asciiTheme="minorHAnsi" w:hAnsiTheme="minorHAnsi" w:cstheme="minorBidi"/>
          <w:sz w:val="22"/>
          <w:szCs w:val="22"/>
          <w:lang w:val="da-DK"/>
        </w:rPr>
        <w:t>sine afholdte timer</w:t>
      </w:r>
      <w:r w:rsidRPr="000C7300">
        <w:rPr>
          <w:rFonts w:asciiTheme="minorHAnsi" w:hAnsiTheme="minorHAnsi" w:cstheme="minorBidi"/>
          <w:sz w:val="22"/>
          <w:szCs w:val="22"/>
          <w:lang w:val="da-DK"/>
        </w:rPr>
        <w:t xml:space="preserve"> og </w:t>
      </w:r>
      <w:r w:rsidR="00411A01" w:rsidRPr="000C7300">
        <w:rPr>
          <w:rFonts w:asciiTheme="minorHAnsi" w:hAnsiTheme="minorHAnsi" w:cstheme="minorBidi"/>
          <w:sz w:val="22"/>
          <w:szCs w:val="22"/>
          <w:lang w:val="da-DK"/>
        </w:rPr>
        <w:t xml:space="preserve">bidrag til </w:t>
      </w:r>
      <w:r w:rsidR="000C7300">
        <w:rPr>
          <w:rFonts w:asciiTheme="minorHAnsi" w:hAnsiTheme="minorHAnsi" w:cstheme="minorBidi"/>
          <w:sz w:val="22"/>
          <w:szCs w:val="22"/>
          <w:lang w:val="da-DK"/>
        </w:rPr>
        <w:lastRenderedPageBreak/>
        <w:t>c</w:t>
      </w:r>
      <w:r w:rsidR="00411A01" w:rsidRPr="000C7300">
        <w:rPr>
          <w:rFonts w:asciiTheme="minorHAnsi" w:hAnsiTheme="minorHAnsi" w:cstheme="minorBidi"/>
          <w:sz w:val="22"/>
          <w:szCs w:val="22"/>
          <w:lang w:val="da-DK"/>
        </w:rPr>
        <w:t>harter</w:t>
      </w:r>
      <w:r w:rsidR="001D7B6F" w:rsidRPr="000C7300">
        <w:rPr>
          <w:rFonts w:asciiTheme="minorHAnsi" w:hAnsiTheme="minorHAnsi" w:cstheme="minorBidi"/>
          <w:sz w:val="22"/>
          <w:szCs w:val="22"/>
          <w:lang w:val="da-DK"/>
        </w:rPr>
        <w:t xml:space="preserve"> vedr. </w:t>
      </w:r>
      <w:r w:rsidRPr="000C7300">
        <w:rPr>
          <w:rFonts w:asciiTheme="minorHAnsi" w:hAnsiTheme="minorHAnsi" w:cstheme="minorBidi"/>
          <w:sz w:val="22"/>
          <w:szCs w:val="22"/>
          <w:lang w:val="da-DK"/>
        </w:rPr>
        <w:t>aktiviteter udført</w:t>
      </w:r>
      <w:r w:rsidR="001D7B6F" w:rsidRPr="000C7300">
        <w:rPr>
          <w:rFonts w:asciiTheme="minorHAnsi" w:hAnsiTheme="minorHAnsi" w:cstheme="minorBidi"/>
          <w:sz w:val="22"/>
          <w:szCs w:val="22"/>
          <w:lang w:val="da-DK"/>
        </w:rPr>
        <w:t xml:space="preserve"> ind</w:t>
      </w:r>
      <w:r w:rsidRPr="000C7300">
        <w:rPr>
          <w:rFonts w:asciiTheme="minorHAnsi" w:hAnsiTheme="minorHAnsi" w:cstheme="minorBidi"/>
          <w:sz w:val="22"/>
          <w:szCs w:val="22"/>
          <w:lang w:val="da-DK"/>
        </w:rPr>
        <w:t>til fratrædels</w:t>
      </w:r>
      <w:r w:rsidR="001553DC" w:rsidRPr="000C7300">
        <w:rPr>
          <w:rFonts w:asciiTheme="minorHAnsi" w:hAnsiTheme="minorHAnsi" w:cstheme="minorBidi"/>
          <w:sz w:val="22"/>
          <w:szCs w:val="22"/>
          <w:lang w:val="da-DK"/>
        </w:rPr>
        <w:t>esdatoen</w:t>
      </w:r>
      <w:r w:rsidRPr="000C7300">
        <w:rPr>
          <w:rFonts w:asciiTheme="minorHAnsi" w:hAnsiTheme="minorHAnsi" w:cstheme="minorBidi"/>
          <w:sz w:val="22"/>
          <w:szCs w:val="22"/>
          <w:lang w:val="da-DK"/>
        </w:rPr>
        <w:t xml:space="preserve">. Den udtrædende Partner er efter udtræden fortsat forpligtet i forhold til </w:t>
      </w:r>
      <w:r w:rsidR="001D6F75" w:rsidRPr="000C7300">
        <w:rPr>
          <w:rFonts w:asciiTheme="minorHAnsi" w:hAnsiTheme="minorHAnsi" w:cstheme="minorBidi"/>
          <w:sz w:val="22"/>
          <w:szCs w:val="22"/>
          <w:lang w:val="da-DK"/>
        </w:rPr>
        <w:t>aftale</w:t>
      </w:r>
      <w:r w:rsidRPr="000C7300">
        <w:rPr>
          <w:rFonts w:asciiTheme="minorHAnsi" w:hAnsiTheme="minorHAnsi" w:cstheme="minorBidi"/>
          <w:sz w:val="22"/>
          <w:szCs w:val="22"/>
          <w:lang w:val="da-DK"/>
        </w:rPr>
        <w:t xml:space="preserve">n og kan således blive pålagt at levere yderligere dokumentation i overensstemmelse med </w:t>
      </w:r>
      <w:r w:rsidR="001D6F75" w:rsidRPr="000C7300">
        <w:rPr>
          <w:rFonts w:asciiTheme="minorHAnsi" w:hAnsiTheme="minorHAnsi" w:cstheme="minorBidi"/>
          <w:sz w:val="22"/>
          <w:szCs w:val="22"/>
          <w:lang w:val="da-DK"/>
        </w:rPr>
        <w:t>MADE</w:t>
      </w:r>
      <w:r w:rsidR="001553DC" w:rsidRPr="000C7300">
        <w:rPr>
          <w:rFonts w:asciiTheme="minorHAnsi" w:hAnsiTheme="minorHAnsi" w:cstheme="minorBidi"/>
          <w:sz w:val="22"/>
          <w:szCs w:val="22"/>
          <w:lang w:val="da-DK"/>
        </w:rPr>
        <w:t>’</w:t>
      </w:r>
      <w:r w:rsidR="00926F96" w:rsidRPr="000C7300">
        <w:rPr>
          <w:rFonts w:asciiTheme="minorHAnsi" w:hAnsiTheme="minorHAnsi" w:cstheme="minorBidi"/>
          <w:sz w:val="22"/>
          <w:szCs w:val="22"/>
          <w:lang w:val="da-DK"/>
        </w:rPr>
        <w:t>s</w:t>
      </w:r>
      <w:r w:rsidRPr="000C7300">
        <w:rPr>
          <w:rFonts w:asciiTheme="minorHAnsi" w:hAnsiTheme="minorHAnsi" w:cstheme="minorBidi"/>
          <w:sz w:val="22"/>
          <w:szCs w:val="22"/>
          <w:lang w:val="da-DK"/>
        </w:rPr>
        <w:t xml:space="preserve"> instrukser, </w:t>
      </w:r>
      <w:r w:rsidR="00E3711F">
        <w:rPr>
          <w:rFonts w:asciiTheme="minorHAnsi" w:hAnsiTheme="minorHAnsi" w:cstheme="minorBidi"/>
          <w:sz w:val="22"/>
          <w:szCs w:val="22"/>
          <w:lang w:val="da-DK"/>
        </w:rPr>
        <w:t>d</w:t>
      </w:r>
      <w:r w:rsidRPr="000C7300">
        <w:rPr>
          <w:rFonts w:asciiTheme="minorHAnsi" w:hAnsiTheme="minorHAnsi" w:cstheme="minorBidi"/>
          <w:sz w:val="22"/>
          <w:szCs w:val="22"/>
          <w:lang w:val="da-DK"/>
        </w:rPr>
        <w:t>atabeskyttelsesforordningen og Vejledning til Støtteberettigelse.</w:t>
      </w:r>
    </w:p>
    <w:p w14:paraId="6C95506D" w14:textId="2B68C5B7" w:rsidR="00654624" w:rsidRPr="00957D90" w:rsidRDefault="00654624" w:rsidP="004513D1">
      <w:pPr>
        <w:pStyle w:val="Brdtekst"/>
        <w:numPr>
          <w:ilvl w:val="0"/>
          <w:numId w:val="16"/>
        </w:numPr>
        <w:spacing w:before="160"/>
        <w:ind w:left="714" w:right="210" w:hanging="357"/>
        <w:rPr>
          <w:rFonts w:asciiTheme="minorHAnsi" w:hAnsiTheme="minorHAnsi" w:cstheme="minorHAnsi"/>
          <w:b/>
          <w:bCs/>
          <w:sz w:val="22"/>
          <w:szCs w:val="22"/>
          <w:lang w:val="da-DK"/>
        </w:rPr>
      </w:pPr>
      <w:r w:rsidRPr="00957D90">
        <w:rPr>
          <w:rFonts w:asciiTheme="minorHAnsi" w:hAnsiTheme="minorHAnsi" w:cstheme="minorHAnsi"/>
          <w:b/>
          <w:bCs/>
          <w:sz w:val="22"/>
          <w:szCs w:val="22"/>
          <w:lang w:val="da-DK"/>
        </w:rPr>
        <w:t>Statsstøtte</w:t>
      </w:r>
    </w:p>
    <w:p w14:paraId="59A79AEE" w14:textId="28AFA106" w:rsidR="00654624" w:rsidRPr="0050119C" w:rsidRDefault="00654624" w:rsidP="004513D1">
      <w:pPr>
        <w:pStyle w:val="Brdtekst"/>
        <w:spacing w:after="160" w:line="257" w:lineRule="auto"/>
        <w:ind w:left="720" w:right="210"/>
        <w:jc w:val="both"/>
        <w:rPr>
          <w:rFonts w:asciiTheme="minorHAnsi" w:hAnsiTheme="minorHAnsi" w:cstheme="minorBidi"/>
          <w:sz w:val="22"/>
          <w:szCs w:val="22"/>
          <w:lang w:val="da-DK"/>
        </w:rPr>
      </w:pPr>
      <w:r w:rsidRPr="290BBE84">
        <w:rPr>
          <w:rFonts w:asciiTheme="minorHAnsi" w:hAnsiTheme="minorHAnsi" w:cstheme="minorBidi"/>
          <w:sz w:val="22"/>
          <w:szCs w:val="22"/>
          <w:lang w:val="da-DK"/>
        </w:rPr>
        <w:t>Det er vurderet</w:t>
      </w:r>
      <w:r w:rsidR="00E3711F">
        <w:rPr>
          <w:rFonts w:asciiTheme="minorHAnsi" w:hAnsiTheme="minorHAnsi" w:cstheme="minorBidi"/>
          <w:sz w:val="22"/>
          <w:szCs w:val="22"/>
          <w:lang w:val="da-DK"/>
        </w:rPr>
        <w:t>,</w:t>
      </w:r>
      <w:r w:rsidRPr="290BBE84">
        <w:rPr>
          <w:rFonts w:asciiTheme="minorHAnsi" w:hAnsiTheme="minorHAnsi" w:cstheme="minorBidi"/>
          <w:sz w:val="22"/>
          <w:szCs w:val="22"/>
          <w:lang w:val="da-DK"/>
        </w:rPr>
        <w:t xml:space="preserve"> at Projektet indeholde</w:t>
      </w:r>
      <w:r w:rsidR="00E55DA8" w:rsidRPr="290BBE84">
        <w:rPr>
          <w:rFonts w:asciiTheme="minorHAnsi" w:hAnsiTheme="minorHAnsi" w:cstheme="minorBidi"/>
          <w:sz w:val="22"/>
          <w:szCs w:val="22"/>
          <w:lang w:val="da-DK"/>
        </w:rPr>
        <w:t>r</w:t>
      </w:r>
      <w:r w:rsidRPr="290BBE84">
        <w:rPr>
          <w:rFonts w:asciiTheme="minorHAnsi" w:hAnsiTheme="minorHAnsi" w:cstheme="minorBidi"/>
          <w:sz w:val="22"/>
          <w:szCs w:val="22"/>
          <w:lang w:val="da-DK"/>
        </w:rPr>
        <w:t xml:space="preserve"> statsstøtte til de deltagende virksomheder</w:t>
      </w:r>
      <w:r w:rsidR="00455328" w:rsidRPr="290BBE84">
        <w:rPr>
          <w:rFonts w:asciiTheme="minorHAnsi" w:hAnsiTheme="minorHAnsi" w:cstheme="minorBidi"/>
          <w:sz w:val="22"/>
          <w:szCs w:val="22"/>
          <w:lang w:val="da-DK"/>
        </w:rPr>
        <w:t>. Denne støtte vil som hovedregel blive tildelt som støtte under de minimis-reglen, alternativt under den generelle gruppefritagelsesforordning.</w:t>
      </w:r>
      <w:r w:rsidR="51788C3A" w:rsidRPr="290BBE84">
        <w:rPr>
          <w:rFonts w:asciiTheme="minorHAnsi" w:hAnsiTheme="minorHAnsi" w:cstheme="minorBidi"/>
          <w:sz w:val="22"/>
          <w:szCs w:val="22"/>
          <w:lang w:val="da-DK"/>
        </w:rPr>
        <w:t xml:space="preserve"> Partnerne</w:t>
      </w:r>
      <w:r w:rsidR="00E55DA8" w:rsidRPr="290BBE84">
        <w:rPr>
          <w:rFonts w:asciiTheme="minorHAnsi" w:hAnsiTheme="minorHAnsi" w:cstheme="minorBidi"/>
          <w:sz w:val="22"/>
          <w:szCs w:val="22"/>
          <w:lang w:val="da-DK"/>
        </w:rPr>
        <w:t xml:space="preserve"> er ansvarlige for</w:t>
      </w:r>
      <w:r w:rsidR="000F57D6">
        <w:rPr>
          <w:rFonts w:asciiTheme="minorHAnsi" w:hAnsiTheme="minorHAnsi" w:cstheme="minorBidi"/>
          <w:sz w:val="22"/>
          <w:szCs w:val="22"/>
          <w:lang w:val="da-DK"/>
        </w:rPr>
        <w:t>,</w:t>
      </w:r>
      <w:r w:rsidR="00E55DA8" w:rsidRPr="290BBE84">
        <w:rPr>
          <w:rFonts w:asciiTheme="minorHAnsi" w:hAnsiTheme="minorHAnsi" w:cstheme="minorBidi"/>
          <w:sz w:val="22"/>
          <w:szCs w:val="22"/>
          <w:lang w:val="da-DK"/>
        </w:rPr>
        <w:t xml:space="preserve"> at det er</w:t>
      </w:r>
      <w:r w:rsidR="000F57D6">
        <w:rPr>
          <w:rFonts w:asciiTheme="minorHAnsi" w:hAnsiTheme="minorHAnsi" w:cstheme="minorBidi"/>
          <w:sz w:val="22"/>
          <w:szCs w:val="22"/>
          <w:lang w:val="da-DK"/>
        </w:rPr>
        <w:t xml:space="preserve"> </w:t>
      </w:r>
      <w:r w:rsidR="00E55DA8" w:rsidRPr="290BBE84">
        <w:rPr>
          <w:rFonts w:asciiTheme="minorHAnsi" w:hAnsiTheme="minorHAnsi" w:cstheme="minorBidi"/>
          <w:sz w:val="22"/>
          <w:szCs w:val="22"/>
          <w:lang w:val="da-DK"/>
        </w:rPr>
        <w:t>korrekte oplysninger</w:t>
      </w:r>
      <w:r w:rsidR="000F57D6">
        <w:rPr>
          <w:rFonts w:asciiTheme="minorHAnsi" w:hAnsiTheme="minorHAnsi" w:cstheme="minorBidi"/>
          <w:sz w:val="22"/>
          <w:szCs w:val="22"/>
          <w:lang w:val="da-DK"/>
        </w:rPr>
        <w:t>,</w:t>
      </w:r>
      <w:r w:rsidR="00E55DA8" w:rsidRPr="290BBE84">
        <w:rPr>
          <w:rFonts w:asciiTheme="minorHAnsi" w:hAnsiTheme="minorHAnsi" w:cstheme="minorBidi"/>
          <w:sz w:val="22"/>
          <w:szCs w:val="22"/>
          <w:lang w:val="da-DK"/>
        </w:rPr>
        <w:t xml:space="preserve"> </w:t>
      </w:r>
      <w:r w:rsidR="009A6453">
        <w:rPr>
          <w:rFonts w:asciiTheme="minorHAnsi" w:hAnsiTheme="minorHAnsi" w:cstheme="minorBidi"/>
          <w:sz w:val="22"/>
          <w:szCs w:val="22"/>
          <w:lang w:val="da-DK"/>
        </w:rPr>
        <w:t>der</w:t>
      </w:r>
      <w:r w:rsidR="00E55DA8" w:rsidRPr="290BBE84">
        <w:rPr>
          <w:rFonts w:asciiTheme="minorHAnsi" w:hAnsiTheme="minorHAnsi" w:cstheme="minorBidi"/>
          <w:sz w:val="22"/>
          <w:szCs w:val="22"/>
          <w:lang w:val="da-DK"/>
        </w:rPr>
        <w:t xml:space="preserve"> er givet til MADE ved </w:t>
      </w:r>
      <w:r w:rsidR="00D62E17" w:rsidRPr="290BBE84">
        <w:rPr>
          <w:rFonts w:asciiTheme="minorHAnsi" w:hAnsiTheme="minorHAnsi" w:cstheme="minorBidi"/>
          <w:sz w:val="22"/>
          <w:szCs w:val="22"/>
          <w:lang w:val="da-DK"/>
        </w:rPr>
        <w:t>P</w:t>
      </w:r>
      <w:r w:rsidR="00E55DA8" w:rsidRPr="290BBE84">
        <w:rPr>
          <w:rFonts w:asciiTheme="minorHAnsi" w:hAnsiTheme="minorHAnsi" w:cstheme="minorBidi"/>
          <w:sz w:val="22"/>
          <w:szCs w:val="22"/>
          <w:lang w:val="da-DK"/>
        </w:rPr>
        <w:t>rojektets ansøgning</w:t>
      </w:r>
      <w:r w:rsidR="00DA541C" w:rsidRPr="290BBE84">
        <w:rPr>
          <w:rFonts w:asciiTheme="minorHAnsi" w:hAnsiTheme="minorHAnsi" w:cstheme="minorBidi"/>
          <w:sz w:val="22"/>
          <w:szCs w:val="22"/>
          <w:lang w:val="da-DK"/>
        </w:rPr>
        <w:t>, da disse oplysninger ligger til baggrund for jeres bevilling.</w:t>
      </w:r>
    </w:p>
    <w:p w14:paraId="124D4321" w14:textId="05C7BDB3" w:rsidR="000E27E7" w:rsidRPr="00D47B21" w:rsidRDefault="53F78703" w:rsidP="004513D1">
      <w:pPr>
        <w:pStyle w:val="Brdtekst"/>
        <w:spacing w:before="160" w:after="160" w:line="257" w:lineRule="auto"/>
        <w:ind w:left="720" w:right="210"/>
        <w:jc w:val="both"/>
        <w:rPr>
          <w:rFonts w:asciiTheme="minorHAnsi" w:hAnsiTheme="minorHAnsi" w:cstheme="minorBidi"/>
          <w:sz w:val="22"/>
          <w:szCs w:val="22"/>
        </w:rPr>
      </w:pPr>
      <w:r w:rsidRPr="00D47B21">
        <w:rPr>
          <w:rFonts w:asciiTheme="minorHAnsi" w:hAnsiTheme="minorHAnsi" w:cstheme="minorBidi"/>
          <w:sz w:val="22"/>
          <w:szCs w:val="22"/>
          <w:lang w:val="da-DK"/>
        </w:rPr>
        <w:t xml:space="preserve">Det er en forudsætning, at videninstitutionernes aktiviteter i </w:t>
      </w:r>
      <w:r w:rsidR="00D62E17" w:rsidRPr="00D47B21">
        <w:rPr>
          <w:rFonts w:asciiTheme="minorHAnsi" w:hAnsiTheme="minorHAnsi" w:cstheme="minorBidi"/>
          <w:sz w:val="22"/>
          <w:szCs w:val="22"/>
          <w:lang w:val="da-DK"/>
        </w:rPr>
        <w:t>P</w:t>
      </w:r>
      <w:r w:rsidRPr="00D47B21">
        <w:rPr>
          <w:rFonts w:asciiTheme="minorHAnsi" w:hAnsiTheme="minorHAnsi" w:cstheme="minorBidi"/>
          <w:sz w:val="22"/>
          <w:szCs w:val="22"/>
          <w:lang w:val="da-DK"/>
        </w:rPr>
        <w:t xml:space="preserve">rojektet er af ikke-økonomisk karakter. </w:t>
      </w:r>
      <w:r w:rsidRPr="00D47B21">
        <w:rPr>
          <w:rFonts w:asciiTheme="minorHAnsi" w:hAnsiTheme="minorHAnsi" w:cstheme="minorBidi"/>
          <w:sz w:val="22"/>
          <w:szCs w:val="22"/>
        </w:rPr>
        <w:t>Det er ved denne vurdering lagt til grund, at:</w:t>
      </w:r>
    </w:p>
    <w:p w14:paraId="52805368" w14:textId="02360471" w:rsidR="006D2C99" w:rsidRPr="00D47B21" w:rsidRDefault="000E27E7" w:rsidP="004513D1">
      <w:pPr>
        <w:pStyle w:val="Brdtekst"/>
        <w:numPr>
          <w:ilvl w:val="0"/>
          <w:numId w:val="20"/>
        </w:numPr>
        <w:spacing w:before="160" w:line="257" w:lineRule="auto"/>
        <w:ind w:left="1077" w:right="210" w:hanging="357"/>
        <w:jc w:val="both"/>
        <w:rPr>
          <w:rFonts w:asciiTheme="minorHAnsi" w:hAnsiTheme="minorHAnsi" w:cstheme="minorHAnsi"/>
          <w:sz w:val="22"/>
          <w:szCs w:val="22"/>
          <w:lang w:val="da-DK"/>
        </w:rPr>
      </w:pPr>
      <w:r w:rsidRPr="00D47B21">
        <w:rPr>
          <w:rFonts w:cstheme="minorHAnsi"/>
          <w:sz w:val="22"/>
          <w:szCs w:val="22"/>
          <w:lang w:val="da-DK"/>
        </w:rPr>
        <w:t xml:space="preserve">Videninstitutionerne i hele </w:t>
      </w:r>
      <w:r w:rsidR="00D62E17" w:rsidRPr="00D47B21">
        <w:rPr>
          <w:rFonts w:cstheme="minorHAnsi"/>
          <w:sz w:val="22"/>
          <w:szCs w:val="22"/>
          <w:lang w:val="da-DK"/>
        </w:rPr>
        <w:t>P</w:t>
      </w:r>
      <w:r w:rsidRPr="00D47B21">
        <w:rPr>
          <w:rFonts w:cstheme="minorHAnsi"/>
          <w:sz w:val="22"/>
          <w:szCs w:val="22"/>
          <w:lang w:val="da-DK"/>
        </w:rPr>
        <w:t>rojektets levetid opfylder definitionen på en ”forsknings- og videnformidlingsinstitution”, jf. pkt. 16, litra (cc) i rammebestemmelserne.</w:t>
      </w:r>
    </w:p>
    <w:p w14:paraId="7514F3AD" w14:textId="3779B0CC" w:rsidR="000E27E7" w:rsidRPr="00D47B21" w:rsidRDefault="000E27E7" w:rsidP="004513D1">
      <w:pPr>
        <w:pStyle w:val="Brdtekst"/>
        <w:numPr>
          <w:ilvl w:val="0"/>
          <w:numId w:val="20"/>
        </w:numPr>
        <w:spacing w:after="160" w:line="257" w:lineRule="auto"/>
        <w:ind w:left="1077" w:right="210" w:hanging="357"/>
        <w:jc w:val="both"/>
        <w:rPr>
          <w:rFonts w:asciiTheme="minorHAnsi" w:hAnsiTheme="minorHAnsi" w:cstheme="minorHAnsi"/>
          <w:sz w:val="22"/>
          <w:szCs w:val="22"/>
          <w:lang w:val="da-DK"/>
        </w:rPr>
      </w:pPr>
      <w:r w:rsidRPr="00D47B21">
        <w:rPr>
          <w:rFonts w:asciiTheme="minorHAnsi" w:hAnsiTheme="minorHAnsi" w:cstheme="minorHAnsi"/>
          <w:sz w:val="22"/>
          <w:szCs w:val="22"/>
          <w:lang w:val="da-DK"/>
        </w:rPr>
        <w:t xml:space="preserve">Videninstitutionernes aktiviteter udelukkende er forankret i dens primære aktiviteter, jf. pkt. 19-21 i rammebestemmelserne. </w:t>
      </w:r>
    </w:p>
    <w:p w14:paraId="1982ABBA" w14:textId="380AF7F2" w:rsidR="00D918EE" w:rsidRPr="007575CA" w:rsidRDefault="00083023" w:rsidP="007575CA">
      <w:pPr>
        <w:pStyle w:val="Brdtekst"/>
        <w:spacing w:before="160" w:after="160" w:line="257" w:lineRule="auto"/>
        <w:ind w:left="720" w:right="210"/>
        <w:jc w:val="both"/>
        <w:rPr>
          <w:rFonts w:asciiTheme="minorHAnsi" w:hAnsiTheme="minorHAnsi" w:cstheme="minorHAnsi"/>
          <w:sz w:val="22"/>
          <w:szCs w:val="22"/>
          <w:lang w:val="da-DK"/>
        </w:rPr>
      </w:pPr>
      <w:r w:rsidRPr="0050119C">
        <w:rPr>
          <w:rFonts w:asciiTheme="minorHAnsi" w:hAnsiTheme="minorHAnsi" w:cstheme="minorHAnsi"/>
          <w:sz w:val="22"/>
          <w:szCs w:val="22"/>
          <w:lang w:val="da-DK"/>
        </w:rPr>
        <w:t>Det er en forudsætning</w:t>
      </w:r>
      <w:r w:rsidR="00D918EE">
        <w:rPr>
          <w:rFonts w:asciiTheme="minorHAnsi" w:hAnsiTheme="minorHAnsi" w:cstheme="minorHAnsi"/>
          <w:sz w:val="22"/>
          <w:szCs w:val="22"/>
          <w:lang w:val="da-DK"/>
        </w:rPr>
        <w:t>,</w:t>
      </w:r>
      <w:r w:rsidRPr="0050119C">
        <w:rPr>
          <w:rFonts w:asciiTheme="minorHAnsi" w:hAnsiTheme="minorHAnsi" w:cstheme="minorHAnsi"/>
          <w:sz w:val="22"/>
          <w:szCs w:val="22"/>
          <w:lang w:val="da-DK"/>
        </w:rPr>
        <w:t xml:space="preserve"> at der mellem Partnerne er tale om </w:t>
      </w:r>
      <w:r w:rsidRPr="0050119C">
        <w:rPr>
          <w:rFonts w:asciiTheme="minorHAnsi" w:hAnsiTheme="minorHAnsi" w:cstheme="minorHAnsi"/>
          <w:i/>
          <w:iCs/>
          <w:sz w:val="22"/>
          <w:szCs w:val="22"/>
          <w:lang w:val="da-DK"/>
        </w:rPr>
        <w:t xml:space="preserve">reelt samarbejde, </w:t>
      </w:r>
      <w:r w:rsidRPr="0050119C">
        <w:rPr>
          <w:rFonts w:asciiTheme="minorHAnsi" w:hAnsiTheme="minorHAnsi" w:cstheme="minorHAnsi"/>
          <w:sz w:val="22"/>
          <w:szCs w:val="22"/>
          <w:lang w:val="da-DK"/>
        </w:rPr>
        <w:t>herved forstås et samarbejde mellem mindst to uafhængige parter om at udveksle viden eller teknologi eller om at nå et fælles mål</w:t>
      </w:r>
      <w:r w:rsidR="007C283F" w:rsidRPr="006C6607">
        <w:rPr>
          <w:rFonts w:asciiTheme="minorHAnsi" w:eastAsiaTheme="minorHAnsi" w:hAnsiTheme="minorHAnsi" w:cstheme="minorHAnsi"/>
          <w:color w:val="000000"/>
          <w:sz w:val="22"/>
          <w:szCs w:val="22"/>
          <w:lang w:val="da-DK"/>
        </w:rPr>
        <w:t xml:space="preserve"> </w:t>
      </w:r>
      <w:r w:rsidR="007C283F" w:rsidRPr="0050119C">
        <w:rPr>
          <w:rFonts w:asciiTheme="minorHAnsi" w:hAnsiTheme="minorHAnsi" w:cstheme="minorHAnsi"/>
          <w:sz w:val="22"/>
          <w:szCs w:val="22"/>
          <w:lang w:val="da-DK"/>
        </w:rPr>
        <w:t xml:space="preserve">baseret på arbejdsdeling, hvor parterne i fællesskab definerer </w:t>
      </w:r>
      <w:r w:rsidR="002549FD" w:rsidRPr="0050119C">
        <w:rPr>
          <w:rFonts w:asciiTheme="minorHAnsi" w:hAnsiTheme="minorHAnsi" w:cstheme="minorHAnsi"/>
          <w:sz w:val="22"/>
          <w:szCs w:val="22"/>
          <w:lang w:val="da-DK"/>
        </w:rPr>
        <w:t>P</w:t>
      </w:r>
      <w:r w:rsidR="007C283F" w:rsidRPr="0050119C">
        <w:rPr>
          <w:rFonts w:asciiTheme="minorHAnsi" w:hAnsiTheme="minorHAnsi" w:cstheme="minorHAnsi"/>
          <w:sz w:val="22"/>
          <w:szCs w:val="22"/>
          <w:lang w:val="da-DK"/>
        </w:rPr>
        <w:t>rojektets omfang, bidrager til dets gennemførelse og deler risiko og resultater. Kontraktforskning og levering af forskningstjenester anses ikke for samarbejde.</w:t>
      </w:r>
    </w:p>
    <w:p w14:paraId="19C4AA60" w14:textId="4A64D66B" w:rsidR="00B73D6A" w:rsidRPr="006C7650" w:rsidRDefault="009E34F8" w:rsidP="290BBE84">
      <w:pPr>
        <w:pStyle w:val="Brdtekst"/>
        <w:numPr>
          <w:ilvl w:val="0"/>
          <w:numId w:val="16"/>
        </w:numPr>
        <w:spacing w:before="1"/>
        <w:ind w:right="212"/>
        <w:rPr>
          <w:rFonts w:asciiTheme="minorHAnsi" w:hAnsiTheme="minorHAnsi" w:cstheme="minorBidi"/>
          <w:b/>
          <w:bCs/>
          <w:sz w:val="22"/>
          <w:szCs w:val="22"/>
          <w:lang w:val="da-DK"/>
        </w:rPr>
      </w:pPr>
      <w:r w:rsidRPr="290BBE84">
        <w:rPr>
          <w:rFonts w:asciiTheme="minorHAnsi" w:hAnsiTheme="minorHAnsi" w:cstheme="minorBidi"/>
          <w:b/>
          <w:bCs/>
          <w:sz w:val="22"/>
          <w:szCs w:val="22"/>
          <w:lang w:val="da-DK"/>
        </w:rPr>
        <w:t xml:space="preserve">Data, </w:t>
      </w:r>
      <w:r w:rsidR="000A7E37" w:rsidRPr="290BBE84">
        <w:rPr>
          <w:rFonts w:asciiTheme="minorHAnsi" w:hAnsiTheme="minorHAnsi" w:cstheme="minorBidi"/>
          <w:b/>
          <w:bCs/>
          <w:sz w:val="22"/>
          <w:szCs w:val="22"/>
          <w:lang w:val="da-DK"/>
        </w:rPr>
        <w:t>f</w:t>
      </w:r>
      <w:r w:rsidRPr="290BBE84">
        <w:rPr>
          <w:rFonts w:asciiTheme="minorHAnsi" w:hAnsiTheme="minorHAnsi" w:cstheme="minorBidi"/>
          <w:b/>
          <w:bCs/>
          <w:sz w:val="22"/>
          <w:szCs w:val="22"/>
          <w:lang w:val="da-DK"/>
        </w:rPr>
        <w:t xml:space="preserve">ortrolighed og </w:t>
      </w:r>
      <w:r w:rsidR="000A7E37" w:rsidRPr="290BBE84">
        <w:rPr>
          <w:rFonts w:asciiTheme="minorHAnsi" w:hAnsiTheme="minorHAnsi" w:cstheme="minorBidi"/>
          <w:b/>
          <w:bCs/>
          <w:sz w:val="22"/>
          <w:szCs w:val="22"/>
          <w:lang w:val="da-DK"/>
        </w:rPr>
        <w:t>r</w:t>
      </w:r>
      <w:r w:rsidRPr="290BBE84">
        <w:rPr>
          <w:rFonts w:asciiTheme="minorHAnsi" w:hAnsiTheme="minorHAnsi" w:cstheme="minorBidi"/>
          <w:b/>
          <w:bCs/>
          <w:sz w:val="22"/>
          <w:szCs w:val="22"/>
          <w:lang w:val="da-DK"/>
        </w:rPr>
        <w:t>ettigheder</w:t>
      </w:r>
    </w:p>
    <w:p w14:paraId="4084A2D4" w14:textId="481D09C1" w:rsidR="00B73D6A" w:rsidRPr="006C6607" w:rsidRDefault="00461F0E" w:rsidP="004513D1">
      <w:pPr>
        <w:pStyle w:val="Brdtekst"/>
        <w:spacing w:before="1" w:after="160" w:line="257" w:lineRule="auto"/>
        <w:ind w:left="720" w:right="210"/>
        <w:jc w:val="both"/>
        <w:rPr>
          <w:rFonts w:asciiTheme="minorHAnsi" w:hAnsiTheme="minorHAnsi" w:cstheme="minorBidi"/>
          <w:sz w:val="22"/>
          <w:szCs w:val="22"/>
          <w:lang w:val="da-DK"/>
        </w:rPr>
      </w:pPr>
      <w:r w:rsidRPr="290BBE84">
        <w:rPr>
          <w:rFonts w:asciiTheme="minorHAnsi" w:hAnsiTheme="minorHAnsi" w:cstheme="minorBidi"/>
          <w:sz w:val="22"/>
          <w:szCs w:val="22"/>
          <w:lang w:val="da-DK"/>
        </w:rPr>
        <w:t xml:space="preserve">Enhver </w:t>
      </w:r>
      <w:r w:rsidR="0093407C" w:rsidRPr="290BBE84">
        <w:rPr>
          <w:rFonts w:asciiTheme="minorHAnsi" w:hAnsiTheme="minorHAnsi" w:cstheme="minorBidi"/>
          <w:sz w:val="22"/>
          <w:szCs w:val="22"/>
          <w:lang w:val="da-DK"/>
        </w:rPr>
        <w:t>P</w:t>
      </w:r>
      <w:r w:rsidRPr="290BBE84">
        <w:rPr>
          <w:rFonts w:asciiTheme="minorHAnsi" w:hAnsiTheme="minorHAnsi" w:cstheme="minorBidi"/>
          <w:sz w:val="22"/>
          <w:szCs w:val="22"/>
          <w:lang w:val="da-DK"/>
        </w:rPr>
        <w:t xml:space="preserve">artner i </w:t>
      </w:r>
      <w:r w:rsidR="006C7650" w:rsidRPr="290BBE84">
        <w:rPr>
          <w:rFonts w:asciiTheme="minorHAnsi" w:hAnsiTheme="minorHAnsi" w:cstheme="minorBidi"/>
          <w:sz w:val="22"/>
          <w:szCs w:val="22"/>
          <w:lang w:val="da-DK"/>
        </w:rPr>
        <w:t xml:space="preserve">Projektet </w:t>
      </w:r>
      <w:r w:rsidR="00A43D90" w:rsidRPr="290BBE84">
        <w:rPr>
          <w:rFonts w:asciiTheme="minorHAnsi" w:hAnsiTheme="minorHAnsi" w:cstheme="minorBidi"/>
          <w:sz w:val="22"/>
          <w:szCs w:val="22"/>
          <w:lang w:val="da-DK"/>
        </w:rPr>
        <w:t xml:space="preserve">skal overholde </w:t>
      </w:r>
      <w:r w:rsidRPr="290BBE84">
        <w:rPr>
          <w:rFonts w:asciiTheme="minorHAnsi" w:hAnsiTheme="minorHAnsi" w:cstheme="minorBidi"/>
          <w:sz w:val="22"/>
          <w:szCs w:val="22"/>
          <w:lang w:val="da-DK"/>
        </w:rPr>
        <w:t>g</w:t>
      </w:r>
      <w:r w:rsidR="00FB434F" w:rsidRPr="290BBE84">
        <w:rPr>
          <w:rFonts w:asciiTheme="minorHAnsi" w:hAnsiTheme="minorHAnsi" w:cstheme="minorBidi"/>
          <w:sz w:val="22"/>
          <w:szCs w:val="22"/>
          <w:lang w:val="da-DK"/>
        </w:rPr>
        <w:t xml:space="preserve">ældende lovgivning om indsamling og behandling af personoplysninger, særligt </w:t>
      </w:r>
      <w:r w:rsidR="00C43CFA">
        <w:rPr>
          <w:rFonts w:asciiTheme="minorHAnsi" w:hAnsiTheme="minorHAnsi" w:cstheme="minorBidi"/>
          <w:sz w:val="22"/>
          <w:szCs w:val="22"/>
          <w:lang w:val="da-DK"/>
        </w:rPr>
        <w:t>P</w:t>
      </w:r>
      <w:r w:rsidR="00FB434F" w:rsidRPr="290BBE84">
        <w:rPr>
          <w:rFonts w:asciiTheme="minorHAnsi" w:hAnsiTheme="minorHAnsi" w:cstheme="minorBidi"/>
          <w:sz w:val="22"/>
          <w:szCs w:val="22"/>
          <w:lang w:val="da-DK"/>
        </w:rPr>
        <w:t>ersondataloven</w:t>
      </w:r>
      <w:r w:rsidR="00884D1A" w:rsidRPr="290BBE84">
        <w:rPr>
          <w:rFonts w:asciiTheme="minorHAnsi" w:hAnsiTheme="minorHAnsi" w:cstheme="minorBidi"/>
          <w:sz w:val="22"/>
          <w:szCs w:val="22"/>
          <w:lang w:val="da-DK"/>
        </w:rPr>
        <w:t>.</w:t>
      </w:r>
      <w:r w:rsidR="00FB434F" w:rsidRPr="290BBE84">
        <w:rPr>
          <w:rFonts w:asciiTheme="minorHAnsi" w:hAnsiTheme="minorHAnsi" w:cstheme="minorBidi"/>
          <w:sz w:val="22"/>
          <w:szCs w:val="22"/>
          <w:lang w:val="da-DK"/>
        </w:rPr>
        <w:t xml:space="preserve"> </w:t>
      </w:r>
      <w:r w:rsidR="00F62665" w:rsidRPr="290BBE84">
        <w:rPr>
          <w:rFonts w:asciiTheme="minorHAnsi" w:hAnsiTheme="minorHAnsi" w:cstheme="minorBidi"/>
          <w:sz w:val="22"/>
          <w:szCs w:val="22"/>
          <w:lang w:val="da-DK"/>
        </w:rPr>
        <w:t xml:space="preserve">I er derfor som </w:t>
      </w:r>
      <w:r w:rsidR="00C43854" w:rsidRPr="290BBE84">
        <w:rPr>
          <w:rFonts w:asciiTheme="minorHAnsi" w:hAnsiTheme="minorHAnsi" w:cstheme="minorBidi"/>
          <w:sz w:val="22"/>
          <w:szCs w:val="22"/>
          <w:lang w:val="da-DK"/>
        </w:rPr>
        <w:t>P</w:t>
      </w:r>
      <w:r w:rsidR="00F62665" w:rsidRPr="290BBE84">
        <w:rPr>
          <w:rFonts w:asciiTheme="minorHAnsi" w:hAnsiTheme="minorHAnsi" w:cstheme="minorBidi"/>
          <w:sz w:val="22"/>
          <w:szCs w:val="22"/>
          <w:lang w:val="da-DK"/>
        </w:rPr>
        <w:t>artner forpligtet til at oplyse de medarbejdere</w:t>
      </w:r>
      <w:r w:rsidR="00305796" w:rsidRPr="290BBE84">
        <w:rPr>
          <w:rFonts w:asciiTheme="minorHAnsi" w:hAnsiTheme="minorHAnsi" w:cstheme="minorBidi"/>
          <w:sz w:val="22"/>
          <w:szCs w:val="22"/>
          <w:lang w:val="da-DK"/>
        </w:rPr>
        <w:t>,</w:t>
      </w:r>
      <w:r w:rsidR="00F62665" w:rsidRPr="290BBE84">
        <w:rPr>
          <w:rFonts w:asciiTheme="minorHAnsi" w:hAnsiTheme="minorHAnsi" w:cstheme="minorBidi"/>
          <w:sz w:val="22"/>
          <w:szCs w:val="22"/>
          <w:lang w:val="da-DK"/>
        </w:rPr>
        <w:t xml:space="preserve"> som afholder timer i </w:t>
      </w:r>
      <w:r w:rsidR="006C7650" w:rsidRPr="290BBE84">
        <w:rPr>
          <w:rFonts w:asciiTheme="minorHAnsi" w:hAnsiTheme="minorHAnsi" w:cstheme="minorBidi"/>
          <w:sz w:val="22"/>
          <w:szCs w:val="22"/>
          <w:lang w:val="da-DK"/>
        </w:rPr>
        <w:t>P</w:t>
      </w:r>
      <w:r w:rsidR="00F62665" w:rsidRPr="290BBE84">
        <w:rPr>
          <w:rFonts w:asciiTheme="minorHAnsi" w:hAnsiTheme="minorHAnsi" w:cstheme="minorBidi"/>
          <w:sz w:val="22"/>
          <w:szCs w:val="22"/>
          <w:lang w:val="da-DK"/>
        </w:rPr>
        <w:t>rojektet omkring</w:t>
      </w:r>
      <w:r w:rsidR="00FB434F" w:rsidRPr="290BBE84">
        <w:rPr>
          <w:rFonts w:asciiTheme="minorHAnsi" w:hAnsiTheme="minorHAnsi" w:cstheme="minorBidi"/>
          <w:sz w:val="22"/>
          <w:szCs w:val="22"/>
          <w:lang w:val="da-DK"/>
        </w:rPr>
        <w:t xml:space="preserve"> anvendelse af </w:t>
      </w:r>
      <w:r w:rsidR="00F62665" w:rsidRPr="290BBE84">
        <w:rPr>
          <w:rFonts w:asciiTheme="minorHAnsi" w:hAnsiTheme="minorHAnsi" w:cstheme="minorBidi"/>
          <w:sz w:val="22"/>
          <w:szCs w:val="22"/>
          <w:lang w:val="da-DK"/>
        </w:rPr>
        <w:t xml:space="preserve">deres </w:t>
      </w:r>
      <w:r w:rsidR="00FB434F" w:rsidRPr="290BBE84">
        <w:rPr>
          <w:rFonts w:asciiTheme="minorHAnsi" w:hAnsiTheme="minorHAnsi" w:cstheme="minorBidi"/>
          <w:sz w:val="22"/>
          <w:szCs w:val="22"/>
          <w:lang w:val="da-DK"/>
        </w:rPr>
        <w:t>data.</w:t>
      </w:r>
    </w:p>
    <w:p w14:paraId="5B2A19EB" w14:textId="32FDC7BB" w:rsidR="00FB434F" w:rsidRDefault="17153CB4" w:rsidP="004513D1">
      <w:pPr>
        <w:pStyle w:val="Brdtekst"/>
        <w:spacing w:before="1" w:after="160" w:line="257" w:lineRule="auto"/>
        <w:ind w:left="720" w:right="210"/>
        <w:jc w:val="both"/>
        <w:rPr>
          <w:rFonts w:asciiTheme="minorHAnsi" w:hAnsiTheme="minorHAnsi" w:cstheme="minorBidi"/>
          <w:sz w:val="22"/>
          <w:szCs w:val="22"/>
          <w:lang w:val="da-DK"/>
        </w:rPr>
      </w:pPr>
      <w:r w:rsidRPr="0A076E59">
        <w:rPr>
          <w:rFonts w:asciiTheme="minorHAnsi" w:hAnsiTheme="minorHAnsi" w:cstheme="minorBidi"/>
          <w:color w:val="000000" w:themeColor="text1"/>
          <w:sz w:val="22"/>
          <w:szCs w:val="22"/>
          <w:lang w:val="da-DK"/>
        </w:rPr>
        <w:t xml:space="preserve">Rettighederne til den forgrundsviden, som er fremkommet/udviklet i forbindelse med </w:t>
      </w:r>
      <w:r w:rsidR="00D62E17" w:rsidRPr="0A076E59">
        <w:rPr>
          <w:rFonts w:asciiTheme="minorHAnsi" w:hAnsiTheme="minorHAnsi" w:cstheme="minorBidi"/>
          <w:color w:val="000000" w:themeColor="text1"/>
          <w:sz w:val="22"/>
          <w:szCs w:val="22"/>
          <w:lang w:val="da-DK"/>
        </w:rPr>
        <w:t>P</w:t>
      </w:r>
      <w:r w:rsidRPr="0A076E59">
        <w:rPr>
          <w:rFonts w:asciiTheme="minorHAnsi" w:hAnsiTheme="minorHAnsi" w:cstheme="minorBidi"/>
          <w:color w:val="000000" w:themeColor="text1"/>
          <w:sz w:val="22"/>
          <w:szCs w:val="22"/>
          <w:lang w:val="da-DK"/>
        </w:rPr>
        <w:t xml:space="preserve">rojektet, tilfalder den </w:t>
      </w:r>
      <w:r w:rsidR="1A3C092E" w:rsidRPr="0A076E59">
        <w:rPr>
          <w:rFonts w:asciiTheme="minorHAnsi" w:hAnsiTheme="minorHAnsi" w:cstheme="minorBidi"/>
          <w:color w:val="000000" w:themeColor="text1"/>
          <w:sz w:val="22"/>
          <w:szCs w:val="22"/>
          <w:lang w:val="da-DK"/>
        </w:rPr>
        <w:t>P</w:t>
      </w:r>
      <w:r w:rsidRPr="0A076E59">
        <w:rPr>
          <w:rFonts w:asciiTheme="minorHAnsi" w:hAnsiTheme="minorHAnsi" w:cstheme="minorBidi"/>
          <w:color w:val="000000" w:themeColor="text1"/>
          <w:sz w:val="22"/>
          <w:szCs w:val="22"/>
          <w:lang w:val="da-DK"/>
        </w:rPr>
        <w:t>art</w:t>
      </w:r>
      <w:r w:rsidR="5B02EA9C" w:rsidRPr="0A076E59">
        <w:rPr>
          <w:rFonts w:asciiTheme="minorHAnsi" w:hAnsiTheme="minorHAnsi" w:cstheme="minorBidi"/>
          <w:color w:val="000000" w:themeColor="text1"/>
          <w:sz w:val="22"/>
          <w:szCs w:val="22"/>
          <w:lang w:val="da-DK"/>
        </w:rPr>
        <w:t>ner</w:t>
      </w:r>
      <w:r w:rsidRPr="0A076E59">
        <w:rPr>
          <w:rFonts w:asciiTheme="minorHAnsi" w:hAnsiTheme="minorHAnsi" w:cstheme="minorBidi"/>
          <w:color w:val="000000" w:themeColor="text1"/>
          <w:sz w:val="22"/>
          <w:szCs w:val="22"/>
          <w:lang w:val="da-DK"/>
        </w:rPr>
        <w:t>, som har udviklet de pågældende forgrundsrettigheder</w:t>
      </w:r>
      <w:r w:rsidR="00A238B4">
        <w:rPr>
          <w:rFonts w:asciiTheme="minorHAnsi" w:hAnsiTheme="minorHAnsi" w:cstheme="minorBidi"/>
          <w:color w:val="000000" w:themeColor="text1"/>
          <w:sz w:val="22"/>
          <w:szCs w:val="22"/>
          <w:lang w:val="da-DK"/>
        </w:rPr>
        <w:t>.</w:t>
      </w:r>
      <w:r w:rsidR="0E66F8A7" w:rsidRPr="0A076E59">
        <w:rPr>
          <w:rFonts w:asciiTheme="minorHAnsi" w:hAnsiTheme="minorHAnsi" w:cstheme="minorBidi"/>
          <w:color w:val="000000" w:themeColor="text1"/>
          <w:sz w:val="22"/>
          <w:szCs w:val="22"/>
          <w:lang w:val="da-DK"/>
        </w:rPr>
        <w:t xml:space="preserve"> </w:t>
      </w:r>
      <w:r w:rsidR="00A238B4">
        <w:rPr>
          <w:rFonts w:asciiTheme="minorHAnsi" w:hAnsiTheme="minorHAnsi" w:cstheme="minorBidi"/>
          <w:color w:val="000000" w:themeColor="text1"/>
          <w:sz w:val="22"/>
          <w:szCs w:val="22"/>
          <w:lang w:val="da-DK"/>
        </w:rPr>
        <w:t>A</w:t>
      </w:r>
      <w:r w:rsidR="0E66F8A7" w:rsidRPr="0A076E59">
        <w:rPr>
          <w:rFonts w:asciiTheme="minorHAnsi" w:hAnsiTheme="minorHAnsi" w:cstheme="minorBidi"/>
          <w:color w:val="000000" w:themeColor="text1"/>
          <w:sz w:val="22"/>
          <w:szCs w:val="22"/>
          <w:lang w:val="da-DK"/>
        </w:rPr>
        <w:t xml:space="preserve">ndet aftales </w:t>
      </w:r>
      <w:r w:rsidR="0AE96ACE" w:rsidRPr="0A076E59">
        <w:rPr>
          <w:rFonts w:asciiTheme="minorHAnsi" w:hAnsiTheme="minorHAnsi" w:cstheme="minorBidi"/>
          <w:color w:val="000000" w:themeColor="text1"/>
          <w:sz w:val="22"/>
          <w:szCs w:val="22"/>
          <w:lang w:val="da-DK"/>
        </w:rPr>
        <w:t>mellem partnerne i en separat aftale</w:t>
      </w:r>
      <w:r w:rsidR="00FE31C3">
        <w:rPr>
          <w:rFonts w:asciiTheme="minorHAnsi" w:hAnsiTheme="minorHAnsi" w:cstheme="minorBidi"/>
          <w:color w:val="000000" w:themeColor="text1"/>
          <w:sz w:val="22"/>
          <w:szCs w:val="22"/>
          <w:lang w:val="da-DK"/>
        </w:rPr>
        <w:t xml:space="preserve"> –</w:t>
      </w:r>
      <w:r w:rsidR="0AE96ACE" w:rsidRPr="0A076E59">
        <w:rPr>
          <w:rFonts w:asciiTheme="minorHAnsi" w:hAnsiTheme="minorHAnsi" w:cstheme="minorBidi"/>
          <w:color w:val="000000" w:themeColor="text1"/>
          <w:sz w:val="22"/>
          <w:szCs w:val="22"/>
          <w:lang w:val="da-DK"/>
        </w:rPr>
        <w:t xml:space="preserve"> dog</w:t>
      </w:r>
      <w:r w:rsidR="00FE31C3">
        <w:rPr>
          <w:rFonts w:asciiTheme="minorHAnsi" w:hAnsiTheme="minorHAnsi" w:cstheme="minorBidi"/>
          <w:color w:val="000000" w:themeColor="text1"/>
          <w:sz w:val="22"/>
          <w:szCs w:val="22"/>
          <w:lang w:val="da-DK"/>
        </w:rPr>
        <w:t xml:space="preserve"> </w:t>
      </w:r>
      <w:r w:rsidR="0AE96ACE" w:rsidRPr="0A076E59">
        <w:rPr>
          <w:rFonts w:asciiTheme="minorHAnsi" w:hAnsiTheme="minorHAnsi" w:cstheme="minorBidi"/>
          <w:color w:val="000000" w:themeColor="text1"/>
          <w:sz w:val="22"/>
          <w:szCs w:val="22"/>
          <w:lang w:val="da-DK"/>
        </w:rPr>
        <w:t>er det et krav</w:t>
      </w:r>
      <w:r w:rsidR="00FE31C3">
        <w:rPr>
          <w:rFonts w:asciiTheme="minorHAnsi" w:hAnsiTheme="minorHAnsi" w:cstheme="minorBidi"/>
          <w:color w:val="000000" w:themeColor="text1"/>
          <w:sz w:val="22"/>
          <w:szCs w:val="22"/>
          <w:lang w:val="da-DK"/>
        </w:rPr>
        <w:t>,</w:t>
      </w:r>
      <w:r w:rsidR="0AE96ACE" w:rsidRPr="0A076E59">
        <w:rPr>
          <w:rFonts w:asciiTheme="minorHAnsi" w:hAnsiTheme="minorHAnsi" w:cstheme="minorBidi"/>
          <w:color w:val="000000" w:themeColor="text1"/>
          <w:sz w:val="22"/>
          <w:szCs w:val="22"/>
          <w:lang w:val="da-DK"/>
        </w:rPr>
        <w:t xml:space="preserve"> at de i </w:t>
      </w:r>
      <w:r w:rsidR="0002716C">
        <w:rPr>
          <w:rFonts w:asciiTheme="minorHAnsi" w:hAnsiTheme="minorHAnsi" w:cstheme="minorBidi"/>
          <w:color w:val="000000" w:themeColor="text1"/>
          <w:sz w:val="22"/>
          <w:szCs w:val="22"/>
          <w:lang w:val="da-DK"/>
        </w:rPr>
        <w:t>P</w:t>
      </w:r>
      <w:r w:rsidR="0AE96ACE" w:rsidRPr="0A076E59">
        <w:rPr>
          <w:rFonts w:asciiTheme="minorHAnsi" w:hAnsiTheme="minorHAnsi" w:cstheme="minorBidi"/>
          <w:color w:val="000000" w:themeColor="text1"/>
          <w:sz w:val="22"/>
          <w:szCs w:val="22"/>
          <w:lang w:val="da-DK"/>
        </w:rPr>
        <w:t>rojektet opnåede IP-rettigheder samt hertil afledte rettigheder, tildeles projektets deltagere på en passende måde</w:t>
      </w:r>
      <w:r w:rsidR="00D507F9">
        <w:rPr>
          <w:rFonts w:asciiTheme="minorHAnsi" w:hAnsiTheme="minorHAnsi" w:cstheme="minorBidi"/>
          <w:color w:val="000000" w:themeColor="text1"/>
          <w:sz w:val="22"/>
          <w:szCs w:val="22"/>
          <w:lang w:val="da-DK"/>
        </w:rPr>
        <w:t>,</w:t>
      </w:r>
      <w:r w:rsidR="0AE96ACE" w:rsidRPr="0A076E59">
        <w:rPr>
          <w:rFonts w:asciiTheme="minorHAnsi" w:hAnsiTheme="minorHAnsi" w:cstheme="minorBidi"/>
          <w:color w:val="000000" w:themeColor="text1"/>
          <w:sz w:val="22"/>
          <w:szCs w:val="22"/>
          <w:lang w:val="da-DK"/>
        </w:rPr>
        <w:t xml:space="preserve"> og som afspejler partnernes respektive bidrag og interesse</w:t>
      </w:r>
      <w:r w:rsidRPr="0A076E59">
        <w:rPr>
          <w:rFonts w:asciiTheme="minorHAnsi" w:hAnsiTheme="minorHAnsi" w:cstheme="minorBidi"/>
          <w:color w:val="000000" w:themeColor="text1"/>
          <w:sz w:val="22"/>
          <w:szCs w:val="22"/>
          <w:lang w:val="da-DK"/>
        </w:rPr>
        <w:t xml:space="preserve">. </w:t>
      </w:r>
      <w:r w:rsidR="2969FB30" w:rsidRPr="0A076E59">
        <w:rPr>
          <w:rFonts w:asciiTheme="minorHAnsi" w:hAnsiTheme="minorHAnsi" w:cstheme="minorBidi"/>
          <w:sz w:val="22"/>
          <w:szCs w:val="22"/>
          <w:lang w:val="da-DK"/>
        </w:rPr>
        <w:t>Se også her kravet om reelt samarbejde i</w:t>
      </w:r>
      <w:r w:rsidR="00D507F9">
        <w:rPr>
          <w:rFonts w:asciiTheme="minorHAnsi" w:hAnsiTheme="minorHAnsi" w:cstheme="minorBidi"/>
          <w:sz w:val="22"/>
          <w:szCs w:val="22"/>
          <w:lang w:val="da-DK"/>
        </w:rPr>
        <w:t xml:space="preserve"> </w:t>
      </w:r>
      <w:r w:rsidR="076F366A" w:rsidRPr="0A076E59">
        <w:rPr>
          <w:rFonts w:asciiTheme="minorHAnsi" w:hAnsiTheme="minorHAnsi" w:cstheme="minorBidi"/>
          <w:sz w:val="22"/>
          <w:szCs w:val="22"/>
          <w:lang w:val="da-DK"/>
        </w:rPr>
        <w:t xml:space="preserve">sidste afsnit i </w:t>
      </w:r>
      <w:r w:rsidR="2969FB30" w:rsidRPr="0A076E59">
        <w:rPr>
          <w:rFonts w:asciiTheme="minorHAnsi" w:hAnsiTheme="minorHAnsi" w:cstheme="minorBidi"/>
          <w:sz w:val="22"/>
          <w:szCs w:val="22"/>
          <w:lang w:val="da-DK"/>
        </w:rPr>
        <w:t>pkt. 7.</w:t>
      </w:r>
    </w:p>
    <w:p w14:paraId="71CA7A81" w14:textId="29DCD960" w:rsidR="00ED2F47" w:rsidRPr="00CD1869" w:rsidRDefault="00CD1869" w:rsidP="00CD1869">
      <w:pPr>
        <w:pStyle w:val="Brdtekst"/>
        <w:spacing w:before="1" w:after="160" w:line="257" w:lineRule="auto"/>
        <w:ind w:left="720" w:right="210"/>
        <w:jc w:val="both"/>
        <w:rPr>
          <w:lang w:val="da-DK"/>
        </w:rPr>
      </w:pPr>
      <w:r w:rsidRPr="00CD1869">
        <w:rPr>
          <w:lang w:val="da-DK"/>
        </w:rPr>
        <w:t xml:space="preserve">Du kan læse mere om, hvordan MADE behandler og opbevarer data, samt MADE’s privatlivspolitik, på </w:t>
      </w:r>
      <w:r>
        <w:fldChar w:fldCharType="begin"/>
      </w:r>
      <w:r w:rsidRPr="00C82826">
        <w:rPr>
          <w:lang w:val="da-DK"/>
        </w:rPr>
        <w:instrText>HYPERLINK "https://eur02.safelinks.protection.outlook.com/?url=https%3A%2F%2Fwww.made.dk%2Fom-made%2Fprivatlivspolitik%2Fprojektpartner-og-deltagelse-i-arrangementer%2F&amp;data=05%7C02%7Csfink%40made.dk%7Cc990a8c2f2004f74b1f908deac17c33a%7Cefcdafecda644785a3d7ddccb0d3321a%7C0%7C0%7C639137415224928070%7CUnknown%7CTWFpbGZsb3d8eyJFbXB0eU1hcGkiOnRydWUsIlYiOiIwLjAuMDAwMCIsIlAiOiJXaW4zMiIsIkFOIjoiTWFpbCIsIldUIjoyfQ%3D%3D%7C0%7C%7C%7C&amp;sdata=OZgCRiiqRgpZ0GdXoj9vFSQlFOuH66HoTyUN%2F4wvAVc%3D&amp;reserved=0"</w:instrText>
      </w:r>
      <w:r>
        <w:fldChar w:fldCharType="separate"/>
      </w:r>
      <w:r w:rsidRPr="00CD1869">
        <w:rPr>
          <w:rStyle w:val="Hyperlink"/>
          <w:lang w:val="da-DK"/>
        </w:rPr>
        <w:t>MADE’s hjemmeside</w:t>
      </w:r>
      <w:r>
        <w:fldChar w:fldCharType="end"/>
      </w:r>
      <w:r w:rsidRPr="00CD1869">
        <w:rPr>
          <w:lang w:val="da-DK"/>
        </w:rPr>
        <w:t>.</w:t>
      </w:r>
    </w:p>
    <w:p w14:paraId="0E894E89" w14:textId="29C92474" w:rsidR="00926F96" w:rsidRPr="007D706A" w:rsidRDefault="00926F96" w:rsidP="00B73D6A">
      <w:pPr>
        <w:pStyle w:val="Brdtekst"/>
        <w:numPr>
          <w:ilvl w:val="0"/>
          <w:numId w:val="16"/>
        </w:numPr>
        <w:tabs>
          <w:tab w:val="left" w:pos="7788"/>
        </w:tabs>
        <w:rPr>
          <w:rFonts w:asciiTheme="minorHAnsi" w:hAnsiTheme="minorHAnsi" w:cstheme="minorHAnsi"/>
          <w:b/>
          <w:bCs/>
          <w:sz w:val="22"/>
          <w:szCs w:val="22"/>
          <w:lang w:val="da-DK"/>
        </w:rPr>
      </w:pPr>
      <w:r w:rsidRPr="007D706A">
        <w:rPr>
          <w:rFonts w:asciiTheme="minorHAnsi" w:hAnsiTheme="minorHAnsi" w:cstheme="minorHAnsi"/>
          <w:b/>
          <w:bCs/>
          <w:sz w:val="22"/>
          <w:szCs w:val="22"/>
          <w:lang w:val="da-DK"/>
        </w:rPr>
        <w:t>Tvister</w:t>
      </w:r>
      <w:r w:rsidR="00AA3FAF">
        <w:rPr>
          <w:rFonts w:asciiTheme="minorHAnsi" w:hAnsiTheme="minorHAnsi" w:cstheme="minorHAnsi"/>
          <w:b/>
          <w:bCs/>
          <w:sz w:val="22"/>
          <w:szCs w:val="22"/>
          <w:lang w:val="da-DK"/>
        </w:rPr>
        <w:t xml:space="preserve"> og erstatning</w:t>
      </w:r>
    </w:p>
    <w:p w14:paraId="0AB5AAE1" w14:textId="5B20A5E6" w:rsidR="00461B4B" w:rsidRPr="007D706A" w:rsidRDefault="00461B4B" w:rsidP="004513D1">
      <w:pPr>
        <w:pStyle w:val="Brdtekst"/>
        <w:spacing w:after="160" w:line="257" w:lineRule="auto"/>
        <w:ind w:firstLine="720"/>
        <w:jc w:val="both"/>
        <w:rPr>
          <w:rFonts w:asciiTheme="minorHAnsi" w:hAnsiTheme="minorHAnsi" w:cstheme="minorHAnsi"/>
          <w:sz w:val="22"/>
          <w:szCs w:val="22"/>
          <w:lang w:val="da-DK"/>
        </w:rPr>
      </w:pPr>
      <w:r w:rsidRPr="007D706A">
        <w:rPr>
          <w:rFonts w:asciiTheme="minorHAnsi" w:hAnsiTheme="minorHAnsi" w:cstheme="minorHAnsi"/>
          <w:sz w:val="22"/>
          <w:szCs w:val="22"/>
          <w:lang w:val="da-DK"/>
        </w:rPr>
        <w:t xml:space="preserve">Alle tvister vedrørende forståelsen og opfyldelsen af </w:t>
      </w:r>
      <w:r w:rsidR="00926F96" w:rsidRPr="007D706A">
        <w:rPr>
          <w:rFonts w:asciiTheme="minorHAnsi" w:hAnsiTheme="minorHAnsi" w:cstheme="minorHAnsi"/>
          <w:sz w:val="22"/>
          <w:szCs w:val="22"/>
          <w:lang w:val="da-DK"/>
        </w:rPr>
        <w:t>denne aftale</w:t>
      </w:r>
      <w:r w:rsidRPr="007D706A">
        <w:rPr>
          <w:rFonts w:asciiTheme="minorHAnsi" w:hAnsiTheme="minorHAnsi" w:cstheme="minorHAnsi"/>
          <w:sz w:val="22"/>
          <w:szCs w:val="22"/>
          <w:lang w:val="da-DK"/>
        </w:rPr>
        <w:t xml:space="preserve"> løses efter dansk ret.</w:t>
      </w:r>
    </w:p>
    <w:p w14:paraId="766923EB" w14:textId="2CB9F999" w:rsidR="00461B4B" w:rsidRPr="007D706A" w:rsidRDefault="00461B4B" w:rsidP="004513D1">
      <w:pPr>
        <w:pStyle w:val="Brdtekst"/>
        <w:spacing w:before="120" w:after="160" w:line="257" w:lineRule="auto"/>
        <w:ind w:left="720" w:right="113"/>
        <w:jc w:val="both"/>
        <w:rPr>
          <w:rFonts w:asciiTheme="minorHAnsi" w:hAnsiTheme="minorHAnsi" w:cstheme="minorHAnsi"/>
          <w:sz w:val="22"/>
          <w:szCs w:val="22"/>
          <w:lang w:val="da-DK"/>
        </w:rPr>
      </w:pPr>
      <w:r w:rsidRPr="007D706A">
        <w:rPr>
          <w:rFonts w:asciiTheme="minorHAnsi" w:hAnsiTheme="minorHAnsi" w:cstheme="minorHAnsi"/>
          <w:sz w:val="22"/>
          <w:szCs w:val="22"/>
          <w:lang w:val="da-DK"/>
        </w:rPr>
        <w:t xml:space="preserve">Enhver tvist, som måtte opstå i forbindelse med </w:t>
      </w:r>
      <w:r w:rsidR="00FF2FA7" w:rsidRPr="007D706A">
        <w:rPr>
          <w:rFonts w:asciiTheme="minorHAnsi" w:hAnsiTheme="minorHAnsi" w:cstheme="minorHAnsi"/>
          <w:sz w:val="22"/>
          <w:szCs w:val="22"/>
          <w:lang w:val="da-DK"/>
        </w:rPr>
        <w:t>aftalen</w:t>
      </w:r>
      <w:r w:rsidRPr="007D706A">
        <w:rPr>
          <w:rFonts w:asciiTheme="minorHAnsi" w:hAnsiTheme="minorHAnsi" w:cstheme="minorHAnsi"/>
          <w:sz w:val="22"/>
          <w:szCs w:val="22"/>
          <w:lang w:val="da-DK"/>
        </w:rPr>
        <w:t xml:space="preserve">, herunder tvister vedrørende </w:t>
      </w:r>
      <w:r w:rsidR="00FF2FA7" w:rsidRPr="007D706A">
        <w:rPr>
          <w:rFonts w:asciiTheme="minorHAnsi" w:hAnsiTheme="minorHAnsi" w:cstheme="minorHAnsi"/>
          <w:sz w:val="22"/>
          <w:szCs w:val="22"/>
          <w:lang w:val="da-DK"/>
        </w:rPr>
        <w:t>aftalen</w:t>
      </w:r>
      <w:r w:rsidRPr="007D706A">
        <w:rPr>
          <w:rFonts w:asciiTheme="minorHAnsi" w:hAnsiTheme="minorHAnsi" w:cstheme="minorHAnsi"/>
          <w:sz w:val="22"/>
          <w:szCs w:val="22"/>
          <w:lang w:val="da-DK"/>
        </w:rPr>
        <w:t>s eksistens eller gyldighed, skal afgøres ved de danske domstole.</w:t>
      </w:r>
    </w:p>
    <w:p w14:paraId="3A93F8B0" w14:textId="5C88EED3" w:rsidR="00461B4B" w:rsidRDefault="00461B4B" w:rsidP="004513D1">
      <w:pPr>
        <w:pStyle w:val="Brdtekst"/>
        <w:spacing w:before="160" w:after="160" w:line="257" w:lineRule="auto"/>
        <w:ind w:firstLine="720"/>
        <w:jc w:val="both"/>
        <w:rPr>
          <w:rFonts w:asciiTheme="minorHAnsi" w:hAnsiTheme="minorHAnsi" w:cstheme="minorHAnsi"/>
          <w:sz w:val="22"/>
          <w:szCs w:val="22"/>
          <w:lang w:val="da-DK"/>
        </w:rPr>
      </w:pPr>
      <w:r w:rsidRPr="007D706A">
        <w:rPr>
          <w:rFonts w:asciiTheme="minorHAnsi" w:hAnsiTheme="minorHAnsi" w:cstheme="minorHAnsi"/>
          <w:sz w:val="22"/>
          <w:szCs w:val="22"/>
          <w:lang w:val="da-DK"/>
        </w:rPr>
        <w:t xml:space="preserve">Værneting er i </w:t>
      </w:r>
      <w:r w:rsidR="00926F96" w:rsidRPr="007D706A">
        <w:rPr>
          <w:rFonts w:asciiTheme="minorHAnsi" w:hAnsiTheme="minorHAnsi" w:cstheme="minorHAnsi"/>
          <w:sz w:val="22"/>
          <w:szCs w:val="22"/>
          <w:lang w:val="da-DK"/>
        </w:rPr>
        <w:t>København</w:t>
      </w:r>
      <w:r w:rsidRPr="007D706A">
        <w:rPr>
          <w:rFonts w:asciiTheme="minorHAnsi" w:hAnsiTheme="minorHAnsi" w:cstheme="minorHAnsi"/>
          <w:sz w:val="22"/>
          <w:szCs w:val="22"/>
          <w:lang w:val="da-DK"/>
        </w:rPr>
        <w:t>.</w:t>
      </w:r>
    </w:p>
    <w:p w14:paraId="2C9E45F8" w14:textId="17CC1024" w:rsidR="00AA3FAF" w:rsidRPr="00CD1869" w:rsidRDefault="000A3E1A" w:rsidP="00CD1869">
      <w:pPr>
        <w:pStyle w:val="Brdtekst"/>
        <w:spacing w:before="160" w:after="160" w:line="257" w:lineRule="auto"/>
        <w:ind w:left="720"/>
        <w:jc w:val="both"/>
        <w:rPr>
          <w:rFonts w:asciiTheme="minorHAnsi" w:hAnsiTheme="minorHAnsi" w:cstheme="minorHAnsi"/>
          <w:sz w:val="22"/>
          <w:szCs w:val="22"/>
          <w:lang w:val="da-DK"/>
        </w:rPr>
      </w:pPr>
      <w:r w:rsidRPr="000A3E1A">
        <w:rPr>
          <w:rFonts w:asciiTheme="minorHAnsi" w:hAnsiTheme="minorHAnsi" w:cstheme="minorHAnsi"/>
          <w:sz w:val="22"/>
          <w:szCs w:val="22"/>
          <w:lang w:val="da-DK"/>
        </w:rPr>
        <w:t xml:space="preserve">En Partners erstatningspligt over for en anden Partner omfatter ikke tab ved følgeskader såsom produktionsforstyrrelser og andet driftstab, mistet omsætning eller avance eller anden indirekte skade. En Partners samlede erstatningsansvar under denne Projektsamarbejdsaftale er – undtagen i tilfælde af grov uagtsomhed eller forsæt – begrænset til DKK 500.000 (danske kroner fem hundrede </w:t>
      </w:r>
      <w:r w:rsidRPr="000A3E1A">
        <w:rPr>
          <w:rFonts w:asciiTheme="minorHAnsi" w:hAnsiTheme="minorHAnsi" w:cstheme="minorHAnsi"/>
          <w:sz w:val="22"/>
          <w:szCs w:val="22"/>
          <w:lang w:val="da-DK"/>
        </w:rPr>
        <w:lastRenderedPageBreak/>
        <w:t>tusinde). Ingen af Partnerne er erstatningsansvarlig for manglende opfyldelse af sine forpligtelser i henhold til Projektsamarbejdsaftalen, såfremt den manglende opfyldelse skyldes force majeure.</w:t>
      </w:r>
    </w:p>
    <w:p w14:paraId="3B54CEC4" w14:textId="7F221433" w:rsidR="00926F96" w:rsidRPr="000A2A46" w:rsidRDefault="00926F96" w:rsidP="000A2A46">
      <w:pPr>
        <w:pStyle w:val="Brdtekst"/>
        <w:numPr>
          <w:ilvl w:val="0"/>
          <w:numId w:val="16"/>
        </w:numPr>
        <w:spacing w:before="160"/>
        <w:jc w:val="both"/>
        <w:rPr>
          <w:rFonts w:asciiTheme="minorHAnsi" w:hAnsiTheme="minorHAnsi" w:cstheme="minorHAnsi"/>
          <w:b/>
          <w:bCs/>
          <w:sz w:val="22"/>
          <w:szCs w:val="22"/>
          <w:lang w:val="da-DK"/>
        </w:rPr>
      </w:pPr>
      <w:r w:rsidRPr="000A2A46">
        <w:rPr>
          <w:rFonts w:asciiTheme="minorHAnsi" w:hAnsiTheme="minorHAnsi" w:cstheme="minorHAnsi"/>
          <w:b/>
          <w:bCs/>
          <w:sz w:val="22"/>
          <w:szCs w:val="22"/>
          <w:lang w:val="da-DK"/>
        </w:rPr>
        <w:t>Projekts levetid</w:t>
      </w:r>
    </w:p>
    <w:p w14:paraId="2E67DBA1" w14:textId="0DC4D510" w:rsidR="00461B4B" w:rsidRPr="007D706A" w:rsidRDefault="00461B4B" w:rsidP="004513D1">
      <w:pPr>
        <w:pStyle w:val="Brdtekst"/>
        <w:spacing w:after="160" w:line="257" w:lineRule="auto"/>
        <w:ind w:firstLine="720"/>
        <w:jc w:val="both"/>
        <w:rPr>
          <w:rFonts w:asciiTheme="minorHAnsi" w:hAnsiTheme="minorHAnsi" w:cstheme="minorHAnsi"/>
          <w:sz w:val="22"/>
          <w:szCs w:val="22"/>
          <w:lang w:val="da-DK"/>
        </w:rPr>
      </w:pPr>
      <w:r w:rsidRPr="007D706A">
        <w:rPr>
          <w:rFonts w:asciiTheme="minorHAnsi" w:hAnsiTheme="minorHAnsi" w:cstheme="minorHAnsi"/>
          <w:sz w:val="22"/>
          <w:szCs w:val="22"/>
          <w:lang w:val="da-DK"/>
        </w:rPr>
        <w:t>Aftalen er gældende i projektperioden i overensstemmelse med første side.</w:t>
      </w:r>
    </w:p>
    <w:p w14:paraId="61616CEE" w14:textId="43E19A8D" w:rsidR="00461B4B" w:rsidRPr="007D706A" w:rsidRDefault="00461B4B" w:rsidP="004513D1">
      <w:pPr>
        <w:pStyle w:val="Brdtekst"/>
        <w:spacing w:before="160" w:after="160" w:line="257" w:lineRule="auto"/>
        <w:ind w:left="720" w:right="130"/>
        <w:jc w:val="both"/>
        <w:rPr>
          <w:rFonts w:asciiTheme="minorHAnsi" w:hAnsiTheme="minorHAnsi" w:cstheme="minorHAnsi"/>
          <w:sz w:val="22"/>
          <w:szCs w:val="22"/>
          <w:lang w:val="da-DK"/>
        </w:rPr>
      </w:pPr>
      <w:r w:rsidRPr="007D706A">
        <w:rPr>
          <w:rFonts w:asciiTheme="minorHAnsi" w:hAnsiTheme="minorHAnsi" w:cstheme="minorHAnsi"/>
          <w:sz w:val="22"/>
          <w:szCs w:val="22"/>
          <w:lang w:val="da-DK"/>
        </w:rPr>
        <w:t xml:space="preserve">Såfremt </w:t>
      </w:r>
      <w:r w:rsidR="00FF787E" w:rsidRPr="007D706A">
        <w:rPr>
          <w:rFonts w:asciiTheme="minorHAnsi" w:hAnsiTheme="minorHAnsi" w:cstheme="minorHAnsi"/>
          <w:sz w:val="22"/>
          <w:szCs w:val="22"/>
          <w:lang w:val="da-DK"/>
        </w:rPr>
        <w:t xml:space="preserve">en </w:t>
      </w:r>
      <w:r w:rsidRPr="007D706A">
        <w:rPr>
          <w:rFonts w:asciiTheme="minorHAnsi" w:hAnsiTheme="minorHAnsi" w:cstheme="minorHAnsi"/>
          <w:sz w:val="22"/>
          <w:szCs w:val="22"/>
          <w:lang w:val="da-DK"/>
        </w:rPr>
        <w:t>Partner efter kontraktens udløb</w:t>
      </w:r>
      <w:r w:rsidR="00D52227" w:rsidRPr="007D706A">
        <w:rPr>
          <w:rFonts w:asciiTheme="minorHAnsi" w:hAnsiTheme="minorHAnsi" w:cstheme="minorHAnsi"/>
          <w:sz w:val="22"/>
          <w:szCs w:val="22"/>
          <w:lang w:val="da-DK"/>
        </w:rPr>
        <w:t xml:space="preserve"> </w:t>
      </w:r>
      <w:r w:rsidRPr="007D706A">
        <w:rPr>
          <w:rFonts w:asciiTheme="minorHAnsi" w:hAnsiTheme="minorHAnsi" w:cstheme="minorHAnsi"/>
          <w:sz w:val="22"/>
          <w:szCs w:val="22"/>
          <w:lang w:val="da-DK"/>
        </w:rPr>
        <w:t xml:space="preserve">bliver pålagt forpligtelser i henhold til </w:t>
      </w:r>
      <w:r>
        <w:fldChar w:fldCharType="begin"/>
      </w:r>
      <w:r w:rsidRPr="00C82826">
        <w:rPr>
          <w:lang w:val="da-DK"/>
        </w:rPr>
        <w:instrText>HYPERLINK "https://udviklingidanmark.erhvervsstyrelsen.dk/vejledning-til-projekter-med-tilskud-fra-decentrale-erhvervsfremmemidler"</w:instrText>
      </w:r>
      <w:r>
        <w:fldChar w:fldCharType="separate"/>
      </w:r>
      <w:r w:rsidRPr="007D706A">
        <w:rPr>
          <w:rStyle w:val="Hyperlink"/>
          <w:rFonts w:asciiTheme="minorHAnsi" w:hAnsiTheme="minorHAnsi" w:cstheme="minorHAnsi"/>
          <w:sz w:val="22"/>
          <w:szCs w:val="22"/>
          <w:lang w:val="da-DK"/>
        </w:rPr>
        <w:t xml:space="preserve">Vejledning til </w:t>
      </w:r>
      <w:r w:rsidR="1F51C649" w:rsidRPr="007D706A">
        <w:rPr>
          <w:rStyle w:val="Hyperlink"/>
          <w:rFonts w:asciiTheme="minorHAnsi" w:hAnsiTheme="minorHAnsi" w:cstheme="minorHAnsi"/>
          <w:sz w:val="22"/>
          <w:szCs w:val="22"/>
          <w:lang w:val="da-DK"/>
        </w:rPr>
        <w:t>Projekter</w:t>
      </w:r>
      <w:r>
        <w:fldChar w:fldCharType="end"/>
      </w:r>
      <w:r w:rsidR="1F51C649" w:rsidRPr="007D706A">
        <w:rPr>
          <w:rFonts w:asciiTheme="minorHAnsi" w:hAnsiTheme="minorHAnsi" w:cstheme="minorHAnsi"/>
          <w:sz w:val="22"/>
          <w:szCs w:val="22"/>
          <w:lang w:val="da-DK"/>
        </w:rPr>
        <w:t xml:space="preserve"> </w:t>
      </w:r>
      <w:r w:rsidRPr="007D706A">
        <w:rPr>
          <w:rFonts w:asciiTheme="minorHAnsi" w:hAnsiTheme="minorHAnsi" w:cstheme="minorHAnsi"/>
          <w:sz w:val="22"/>
          <w:szCs w:val="22"/>
          <w:lang w:val="da-DK"/>
        </w:rPr>
        <w:t xml:space="preserve">eller øvrige regler, herunder at levere yderligere dokumentation, finder kontrakten i denne henseende igen anvendelse. </w:t>
      </w:r>
    </w:p>
    <w:p w14:paraId="4CBB60C0" w14:textId="649B74C2" w:rsidR="00DD758F" w:rsidRPr="00EF1372" w:rsidRDefault="00066100" w:rsidP="00EF1372">
      <w:pPr>
        <w:pStyle w:val="NormalWeb"/>
        <w:spacing w:before="160" w:beforeAutospacing="0" w:after="160" w:afterAutospacing="0" w:line="257" w:lineRule="auto"/>
        <w:ind w:firstLine="720"/>
        <w:jc w:val="both"/>
        <w:rPr>
          <w:rFonts w:asciiTheme="minorHAnsi" w:hAnsiTheme="minorHAnsi" w:cstheme="minorBidi"/>
          <w:color w:val="000000"/>
          <w:sz w:val="22"/>
          <w:szCs w:val="22"/>
        </w:rPr>
      </w:pPr>
      <w:r w:rsidRPr="290BBE84">
        <w:rPr>
          <w:rFonts w:asciiTheme="minorHAnsi" w:hAnsiTheme="minorHAnsi" w:cstheme="minorBidi"/>
          <w:color w:val="000000" w:themeColor="text1"/>
          <w:sz w:val="22"/>
          <w:szCs w:val="22"/>
        </w:rPr>
        <w:t xml:space="preserve">Al dokumentation på </w:t>
      </w:r>
      <w:r w:rsidR="00D62E17" w:rsidRPr="290BBE84">
        <w:rPr>
          <w:rFonts w:asciiTheme="minorHAnsi" w:hAnsiTheme="minorHAnsi" w:cstheme="minorBidi"/>
          <w:color w:val="000000" w:themeColor="text1"/>
          <w:sz w:val="22"/>
          <w:szCs w:val="22"/>
        </w:rPr>
        <w:t>P</w:t>
      </w:r>
      <w:r w:rsidRPr="290BBE84">
        <w:rPr>
          <w:rFonts w:asciiTheme="minorHAnsi" w:hAnsiTheme="minorHAnsi" w:cstheme="minorBidi"/>
          <w:color w:val="000000" w:themeColor="text1"/>
          <w:sz w:val="22"/>
          <w:szCs w:val="22"/>
        </w:rPr>
        <w:t xml:space="preserve">rojektet skal gemmes forsvarligt indtil udgangen af 2039. </w:t>
      </w:r>
    </w:p>
    <w:p w14:paraId="265552DE" w14:textId="3AC9046B" w:rsidR="008E36C4" w:rsidRPr="007D706A" w:rsidRDefault="008E36C4" w:rsidP="00E12330">
      <w:pPr>
        <w:pStyle w:val="Brdtekst"/>
        <w:spacing w:before="160"/>
        <w:rPr>
          <w:rFonts w:asciiTheme="minorHAnsi" w:hAnsiTheme="minorHAnsi" w:cstheme="minorHAnsi"/>
          <w:b/>
          <w:bCs/>
          <w:sz w:val="22"/>
          <w:szCs w:val="22"/>
          <w:lang w:val="da-DK"/>
        </w:rPr>
      </w:pPr>
      <w:r w:rsidRPr="007D706A">
        <w:rPr>
          <w:rFonts w:asciiTheme="minorHAnsi" w:hAnsiTheme="minorHAnsi" w:cstheme="minorHAnsi"/>
          <w:b/>
          <w:bCs/>
          <w:sz w:val="22"/>
          <w:szCs w:val="22"/>
          <w:lang w:val="da-DK"/>
        </w:rPr>
        <w:t>Underskrift</w:t>
      </w:r>
    </w:p>
    <w:p w14:paraId="0D99A76C" w14:textId="3F2FC2EA" w:rsidR="008E36C4" w:rsidRPr="007D706A" w:rsidRDefault="008E36C4" w:rsidP="004513D1">
      <w:pPr>
        <w:pStyle w:val="Brdtekst"/>
        <w:spacing w:after="40" w:line="257" w:lineRule="auto"/>
        <w:rPr>
          <w:rFonts w:asciiTheme="minorHAnsi" w:hAnsiTheme="minorHAnsi" w:cstheme="minorHAnsi"/>
          <w:sz w:val="22"/>
          <w:szCs w:val="22"/>
          <w:lang w:val="da-DK"/>
        </w:rPr>
      </w:pPr>
      <w:r w:rsidRPr="007D706A">
        <w:rPr>
          <w:rFonts w:asciiTheme="minorHAnsi" w:hAnsiTheme="minorHAnsi" w:cstheme="minorHAnsi"/>
          <w:sz w:val="22"/>
          <w:szCs w:val="22"/>
          <w:lang w:val="da-DK"/>
        </w:rPr>
        <w:t>Ved underskrift bekræftes følgende:</w:t>
      </w:r>
    </w:p>
    <w:p w14:paraId="5AB885D7" w14:textId="27858FA4" w:rsidR="008E36C4" w:rsidRPr="007D706A" w:rsidRDefault="008E0F12" w:rsidP="004513D1">
      <w:pPr>
        <w:pStyle w:val="Brdtekst"/>
        <w:numPr>
          <w:ilvl w:val="0"/>
          <w:numId w:val="8"/>
        </w:numPr>
        <w:spacing w:line="257" w:lineRule="auto"/>
        <w:jc w:val="both"/>
        <w:rPr>
          <w:rFonts w:asciiTheme="minorHAnsi" w:hAnsiTheme="minorHAnsi" w:cstheme="minorBidi"/>
          <w:sz w:val="22"/>
          <w:szCs w:val="22"/>
          <w:lang w:val="da-DK"/>
        </w:rPr>
      </w:pPr>
      <w:r w:rsidRPr="290BBE84">
        <w:rPr>
          <w:rFonts w:asciiTheme="minorHAnsi" w:hAnsiTheme="minorHAnsi" w:cstheme="minorBidi"/>
          <w:sz w:val="22"/>
          <w:szCs w:val="22"/>
          <w:lang w:val="da-DK"/>
        </w:rPr>
        <w:t>a</w:t>
      </w:r>
      <w:r w:rsidR="008E36C4" w:rsidRPr="290BBE84">
        <w:rPr>
          <w:rFonts w:asciiTheme="minorHAnsi" w:hAnsiTheme="minorHAnsi" w:cstheme="minorBidi"/>
          <w:sz w:val="22"/>
          <w:szCs w:val="22"/>
          <w:lang w:val="da-DK"/>
        </w:rPr>
        <w:t xml:space="preserve">t I er bekendte med </w:t>
      </w:r>
      <w:r w:rsidR="00D62E17" w:rsidRPr="290BBE84">
        <w:rPr>
          <w:rFonts w:asciiTheme="minorHAnsi" w:hAnsiTheme="minorHAnsi" w:cstheme="minorBidi"/>
          <w:sz w:val="22"/>
          <w:szCs w:val="22"/>
          <w:lang w:val="da-DK"/>
        </w:rPr>
        <w:t>P</w:t>
      </w:r>
      <w:r w:rsidR="008E36C4" w:rsidRPr="290BBE84">
        <w:rPr>
          <w:rFonts w:asciiTheme="minorHAnsi" w:hAnsiTheme="minorHAnsi" w:cstheme="minorBidi"/>
          <w:sz w:val="22"/>
          <w:szCs w:val="22"/>
          <w:lang w:val="da-DK"/>
        </w:rPr>
        <w:t xml:space="preserve">rojektets formål og indhold, herunder rollefordelingen mellem </w:t>
      </w:r>
      <w:r w:rsidR="00D62E17" w:rsidRPr="290BBE84">
        <w:rPr>
          <w:rFonts w:asciiTheme="minorHAnsi" w:hAnsiTheme="minorHAnsi" w:cstheme="minorBidi"/>
          <w:sz w:val="22"/>
          <w:szCs w:val="22"/>
          <w:lang w:val="da-DK"/>
        </w:rPr>
        <w:t>P</w:t>
      </w:r>
      <w:r w:rsidR="008E36C4" w:rsidRPr="290BBE84">
        <w:rPr>
          <w:rFonts w:asciiTheme="minorHAnsi" w:hAnsiTheme="minorHAnsi" w:cstheme="minorBidi"/>
          <w:sz w:val="22"/>
          <w:szCs w:val="22"/>
          <w:lang w:val="da-DK"/>
        </w:rPr>
        <w:t xml:space="preserve">rojektets økonomiske </w:t>
      </w:r>
      <w:r w:rsidR="002B5588" w:rsidRPr="290BBE84">
        <w:rPr>
          <w:rFonts w:asciiTheme="minorHAnsi" w:hAnsiTheme="minorHAnsi" w:cstheme="minorBidi"/>
          <w:sz w:val="22"/>
          <w:szCs w:val="22"/>
          <w:lang w:val="da-DK"/>
        </w:rPr>
        <w:t>p</w:t>
      </w:r>
      <w:r w:rsidR="008E36C4" w:rsidRPr="290BBE84">
        <w:rPr>
          <w:rFonts w:asciiTheme="minorHAnsi" w:hAnsiTheme="minorHAnsi" w:cstheme="minorBidi"/>
          <w:sz w:val="22"/>
          <w:szCs w:val="22"/>
          <w:lang w:val="da-DK"/>
        </w:rPr>
        <w:t>artnere</w:t>
      </w:r>
      <w:r w:rsidR="00A23DF6">
        <w:rPr>
          <w:rFonts w:asciiTheme="minorHAnsi" w:hAnsiTheme="minorHAnsi" w:cstheme="minorBidi"/>
          <w:sz w:val="22"/>
          <w:szCs w:val="22"/>
          <w:lang w:val="da-DK"/>
        </w:rPr>
        <w:t>.</w:t>
      </w:r>
    </w:p>
    <w:p w14:paraId="73F37E5E" w14:textId="03FE8B9C" w:rsidR="008E36C4" w:rsidRPr="007D706A" w:rsidRDefault="1A2BE81A" w:rsidP="004513D1">
      <w:pPr>
        <w:pStyle w:val="Brdtekst"/>
        <w:numPr>
          <w:ilvl w:val="0"/>
          <w:numId w:val="8"/>
        </w:numPr>
        <w:spacing w:line="257" w:lineRule="auto"/>
        <w:jc w:val="both"/>
        <w:rPr>
          <w:rFonts w:asciiTheme="minorHAnsi" w:eastAsiaTheme="minorEastAsia" w:hAnsiTheme="minorHAnsi" w:cstheme="minorBidi"/>
          <w:sz w:val="22"/>
          <w:szCs w:val="22"/>
          <w:lang w:val="da-DK"/>
        </w:rPr>
      </w:pPr>
      <w:r w:rsidRPr="0A076E59">
        <w:rPr>
          <w:rFonts w:asciiTheme="minorHAnsi" w:eastAsiaTheme="minorEastAsia" w:hAnsiTheme="minorHAnsi" w:cstheme="minorBidi"/>
          <w:sz w:val="22"/>
          <w:szCs w:val="22"/>
          <w:lang w:val="da-DK"/>
        </w:rPr>
        <w:t>a</w:t>
      </w:r>
      <w:r w:rsidR="6673BB00" w:rsidRPr="0A076E59">
        <w:rPr>
          <w:rFonts w:asciiTheme="minorHAnsi" w:eastAsiaTheme="minorEastAsia" w:hAnsiTheme="minorHAnsi" w:cstheme="minorBidi"/>
          <w:sz w:val="22"/>
          <w:szCs w:val="22"/>
          <w:lang w:val="da-DK"/>
        </w:rPr>
        <w:t xml:space="preserve">t I </w:t>
      </w:r>
      <w:r w:rsidR="7F97628F" w:rsidRPr="0A076E59">
        <w:rPr>
          <w:rFonts w:asciiTheme="minorHAnsi" w:eastAsiaTheme="minorEastAsia" w:hAnsiTheme="minorHAnsi" w:cstheme="minorBidi"/>
          <w:sz w:val="22"/>
          <w:szCs w:val="22"/>
          <w:lang w:val="da-DK"/>
        </w:rPr>
        <w:t xml:space="preserve">er bekendte med reglerne i bekendtgørelse </w:t>
      </w:r>
      <w:r w:rsidR="28CC9C29" w:rsidRPr="0A076E59">
        <w:rPr>
          <w:rFonts w:asciiTheme="minorHAnsi" w:eastAsiaTheme="minorEastAsia" w:hAnsiTheme="minorHAnsi" w:cstheme="minorBidi"/>
          <w:color w:val="212529"/>
          <w:sz w:val="22"/>
          <w:szCs w:val="22"/>
          <w:lang w:val="da-DK"/>
        </w:rPr>
        <w:t xml:space="preserve">om </w:t>
      </w:r>
      <w:r w:rsidR="28CC9C29">
        <w:fldChar w:fldCharType="begin"/>
      </w:r>
      <w:r w:rsidR="28CC9C29" w:rsidRPr="00C82826">
        <w:rPr>
          <w:lang w:val="da-DK"/>
        </w:rPr>
        <w:instrText>HYPERLINK "https://erhvervsfremmebestyrelsen.dk/sites/default/files/2022-08/Bekendtg%C3%B8relse%20om%20administration%20af%20de%20decentrale%20erhvervsfremmemidler.pdf"</w:instrText>
      </w:r>
      <w:r w:rsidR="28CC9C29">
        <w:fldChar w:fldCharType="separate"/>
      </w:r>
      <w:r w:rsidR="28CC9C29" w:rsidRPr="0A076E59">
        <w:rPr>
          <w:rStyle w:val="Hyperlink"/>
          <w:rFonts w:asciiTheme="minorHAnsi" w:eastAsiaTheme="minorEastAsia" w:hAnsiTheme="minorHAnsi" w:cstheme="minorBidi"/>
          <w:sz w:val="22"/>
          <w:szCs w:val="22"/>
          <w:lang w:val="da-DK"/>
        </w:rPr>
        <w:t>administration af de decentrale erhvervsfremmemidler fra Danmarks Erhvervsfremmebestyrels</w:t>
      </w:r>
      <w:r w:rsidR="28CC9C29">
        <w:fldChar w:fldCharType="end"/>
      </w:r>
      <w:r w:rsidR="28CC9C29">
        <w:fldChar w:fldCharType="begin"/>
      </w:r>
      <w:r w:rsidR="28CC9C29" w:rsidRPr="00C82826">
        <w:rPr>
          <w:lang w:val="da-DK"/>
        </w:rPr>
        <w:instrText>HYPERLINK "https://erhvervsfremmebestyrelsen.dk/sites/default/files/2022-08/Bekendtg%C3%B8relse%20om%20administration%20af%20de%20decentrale%20erhvervsfremmemidler.pdf"</w:instrText>
      </w:r>
      <w:r w:rsidR="28CC9C29">
        <w:fldChar w:fldCharType="separate"/>
      </w:r>
      <w:r w:rsidR="28CC9C29" w:rsidRPr="002F5242">
        <w:rPr>
          <w:rStyle w:val="Hyperlink"/>
          <w:rFonts w:asciiTheme="minorHAnsi" w:eastAsiaTheme="minorEastAsia" w:hAnsiTheme="minorHAnsi" w:cstheme="minorBidi"/>
          <w:sz w:val="22"/>
          <w:szCs w:val="22"/>
          <w:lang w:val="da-DK"/>
        </w:rPr>
        <w:t>e</w:t>
      </w:r>
      <w:r w:rsidR="28CC9C29">
        <w:fldChar w:fldCharType="end"/>
      </w:r>
      <w:r w:rsidR="00A23DF6">
        <w:rPr>
          <w:rFonts w:asciiTheme="minorHAnsi" w:eastAsiaTheme="minorEastAsia" w:hAnsiTheme="minorHAnsi" w:cstheme="minorBidi"/>
          <w:color w:val="212529"/>
          <w:sz w:val="22"/>
          <w:szCs w:val="22"/>
          <w:lang w:val="da-DK"/>
        </w:rPr>
        <w:t>.</w:t>
      </w:r>
    </w:p>
    <w:p w14:paraId="5F43C040" w14:textId="71A4673D" w:rsidR="008E36C4" w:rsidRPr="00E12330" w:rsidRDefault="008E0F12" w:rsidP="004513D1">
      <w:pPr>
        <w:pStyle w:val="Brdtekst"/>
        <w:numPr>
          <w:ilvl w:val="0"/>
          <w:numId w:val="8"/>
        </w:numPr>
        <w:spacing w:line="257" w:lineRule="auto"/>
        <w:jc w:val="both"/>
        <w:rPr>
          <w:rFonts w:asciiTheme="minorHAnsi" w:hAnsiTheme="minorHAnsi" w:cstheme="minorHAnsi"/>
          <w:sz w:val="22"/>
          <w:szCs w:val="22"/>
          <w:lang w:val="da-DK"/>
        </w:rPr>
      </w:pPr>
      <w:r w:rsidRPr="007D706A">
        <w:rPr>
          <w:rFonts w:asciiTheme="minorHAnsi" w:hAnsiTheme="minorHAnsi" w:cstheme="minorHAnsi"/>
          <w:sz w:val="22"/>
          <w:szCs w:val="22"/>
          <w:lang w:val="da-DK"/>
        </w:rPr>
        <w:t>a</w:t>
      </w:r>
      <w:r w:rsidR="00DE32AF" w:rsidRPr="007D706A">
        <w:rPr>
          <w:rFonts w:asciiTheme="minorHAnsi" w:hAnsiTheme="minorHAnsi" w:cstheme="minorHAnsi"/>
          <w:sz w:val="22"/>
          <w:szCs w:val="22"/>
          <w:lang w:val="da-DK"/>
        </w:rPr>
        <w:t xml:space="preserve">t I </w:t>
      </w:r>
      <w:r w:rsidR="008E36C4" w:rsidRPr="007D706A">
        <w:rPr>
          <w:rFonts w:asciiTheme="minorHAnsi" w:hAnsiTheme="minorHAnsi" w:cstheme="minorHAnsi"/>
          <w:sz w:val="22"/>
          <w:szCs w:val="22"/>
          <w:lang w:val="da-DK"/>
        </w:rPr>
        <w:t>er bekendte med, at udgifter</w:t>
      </w:r>
      <w:r w:rsidR="008E36C4" w:rsidRPr="00E12330">
        <w:rPr>
          <w:rFonts w:asciiTheme="minorHAnsi" w:hAnsiTheme="minorHAnsi" w:cstheme="minorHAnsi"/>
          <w:sz w:val="22"/>
          <w:szCs w:val="22"/>
          <w:lang w:val="da-DK"/>
        </w:rPr>
        <w:t xml:space="preserve">, herunder timer til projektarbejde, projektdeltagelse og eksterne indkøb m.v. skal overholde reglerne og den praksis, der er beskrevet i </w:t>
      </w:r>
      <w:r w:rsidR="003D07E1">
        <w:fldChar w:fldCharType="begin"/>
      </w:r>
      <w:r w:rsidR="003D07E1" w:rsidRPr="00C82826">
        <w:rPr>
          <w:lang w:val="da-DK"/>
        </w:rPr>
        <w:instrText>HYPERLINK "https://udviklingidanmark.erhvervsstyrelsen.dk/vejledning-til-projekter-med-tilskud-fra-decentrale-erhvervsfremmemidler"</w:instrText>
      </w:r>
      <w:r w:rsidR="003D07E1">
        <w:fldChar w:fldCharType="separate"/>
      </w:r>
      <w:r w:rsidR="003D07E1" w:rsidRPr="00E12330">
        <w:rPr>
          <w:rStyle w:val="Hyperlink"/>
          <w:rFonts w:asciiTheme="minorHAnsi" w:hAnsiTheme="minorHAnsi" w:cstheme="minorHAnsi"/>
          <w:sz w:val="22"/>
          <w:szCs w:val="22"/>
          <w:lang w:val="da-DK"/>
        </w:rPr>
        <w:t>V</w:t>
      </w:r>
      <w:r w:rsidR="008E36C4" w:rsidRPr="00E12330">
        <w:rPr>
          <w:rStyle w:val="Hyperlink"/>
          <w:rFonts w:asciiTheme="minorHAnsi" w:hAnsiTheme="minorHAnsi" w:cstheme="minorHAnsi"/>
          <w:sz w:val="22"/>
          <w:szCs w:val="22"/>
          <w:lang w:val="da-DK"/>
        </w:rPr>
        <w:t xml:space="preserve">ejledning om </w:t>
      </w:r>
      <w:r w:rsidR="003D07E1" w:rsidRPr="00E12330">
        <w:rPr>
          <w:rStyle w:val="Hyperlink"/>
          <w:rFonts w:asciiTheme="minorHAnsi" w:hAnsiTheme="minorHAnsi" w:cstheme="minorHAnsi"/>
          <w:sz w:val="22"/>
          <w:szCs w:val="22"/>
          <w:lang w:val="da-DK"/>
        </w:rPr>
        <w:t>Projekter</w:t>
      </w:r>
      <w:r w:rsidR="003D07E1">
        <w:fldChar w:fldCharType="end"/>
      </w:r>
      <w:r w:rsidR="0095020B" w:rsidRPr="004513D1">
        <w:rPr>
          <w:lang w:val="da-DK"/>
        </w:rPr>
        <w:t>,</w:t>
      </w:r>
      <w:r w:rsidR="008E36C4" w:rsidRPr="00E12330">
        <w:rPr>
          <w:rFonts w:asciiTheme="minorHAnsi" w:hAnsiTheme="minorHAnsi" w:cstheme="minorHAnsi"/>
          <w:sz w:val="22"/>
          <w:szCs w:val="22"/>
          <w:lang w:val="da-DK"/>
        </w:rPr>
        <w:t xml:space="preserve"> der findes på forvaltningsmyndighedens hjemmeside</w:t>
      </w:r>
      <w:r w:rsidR="00435B05" w:rsidRPr="00E12330">
        <w:rPr>
          <w:rFonts w:asciiTheme="minorHAnsi" w:hAnsiTheme="minorHAnsi" w:cstheme="minorHAnsi"/>
          <w:sz w:val="22"/>
          <w:szCs w:val="22"/>
          <w:lang w:val="da-DK"/>
        </w:rPr>
        <w:t>:</w:t>
      </w:r>
      <w:r w:rsidR="008E36C4" w:rsidRPr="00E12330">
        <w:rPr>
          <w:rFonts w:asciiTheme="minorHAnsi" w:hAnsiTheme="minorHAnsi" w:cstheme="minorHAnsi"/>
          <w:sz w:val="22"/>
          <w:szCs w:val="22"/>
          <w:lang w:val="da-DK"/>
        </w:rPr>
        <w:t xml:space="preserve"> </w:t>
      </w:r>
      <w:r w:rsidR="008E36C4">
        <w:fldChar w:fldCharType="begin"/>
      </w:r>
      <w:r w:rsidR="008E36C4" w:rsidRPr="00C82826">
        <w:rPr>
          <w:lang w:val="da-DK"/>
        </w:rPr>
        <w:instrText>HYPERLINK "http://www.udviklingidanmark.dk"</w:instrText>
      </w:r>
      <w:r w:rsidR="008E36C4">
        <w:fldChar w:fldCharType="separate"/>
      </w:r>
      <w:r w:rsidR="008E36C4" w:rsidRPr="00E12330">
        <w:rPr>
          <w:rStyle w:val="Hyperlink"/>
          <w:rFonts w:asciiTheme="minorHAnsi" w:hAnsiTheme="minorHAnsi" w:cstheme="minorHAnsi"/>
          <w:sz w:val="22"/>
          <w:szCs w:val="22"/>
          <w:lang w:val="da-DK"/>
        </w:rPr>
        <w:t>www.udviklingidanmark.dk</w:t>
      </w:r>
      <w:r w:rsidR="008E36C4">
        <w:fldChar w:fldCharType="end"/>
      </w:r>
      <w:r w:rsidR="00A23DF6" w:rsidRPr="004513D1">
        <w:rPr>
          <w:lang w:val="da-DK"/>
        </w:rPr>
        <w:t>.</w:t>
      </w:r>
    </w:p>
    <w:p w14:paraId="435E540B" w14:textId="7E6FA785" w:rsidR="0071560D" w:rsidRPr="00E12330" w:rsidRDefault="00DE32AF" w:rsidP="004513D1">
      <w:pPr>
        <w:pStyle w:val="Brdtekst"/>
        <w:numPr>
          <w:ilvl w:val="0"/>
          <w:numId w:val="8"/>
        </w:numPr>
        <w:spacing w:line="257" w:lineRule="auto"/>
        <w:jc w:val="both"/>
        <w:rPr>
          <w:rFonts w:asciiTheme="minorHAnsi" w:hAnsiTheme="minorHAnsi" w:cstheme="minorBidi"/>
          <w:sz w:val="22"/>
          <w:szCs w:val="22"/>
          <w:lang w:val="da-DK"/>
        </w:rPr>
      </w:pPr>
      <w:r w:rsidRPr="290BBE84">
        <w:rPr>
          <w:rFonts w:asciiTheme="minorHAnsi" w:hAnsiTheme="minorHAnsi" w:cstheme="minorBidi"/>
          <w:sz w:val="22"/>
          <w:szCs w:val="22"/>
          <w:lang w:val="da-DK"/>
        </w:rPr>
        <w:t xml:space="preserve">at I </w:t>
      </w:r>
      <w:r w:rsidR="008E36C4" w:rsidRPr="290BBE84">
        <w:rPr>
          <w:rFonts w:asciiTheme="minorHAnsi" w:hAnsiTheme="minorHAnsi" w:cstheme="minorBidi"/>
          <w:sz w:val="22"/>
          <w:szCs w:val="22"/>
          <w:lang w:val="da-DK"/>
        </w:rPr>
        <w:t>er bekendte med de øvrige regler, herunder reglerne om informationsforpligtelse, markedsafsøgning, statsstøtte, de minimis</w:t>
      </w:r>
      <w:r w:rsidR="00435B05" w:rsidRPr="290BBE84">
        <w:rPr>
          <w:rFonts w:asciiTheme="minorHAnsi" w:hAnsiTheme="minorHAnsi" w:cstheme="minorBidi"/>
          <w:sz w:val="22"/>
          <w:szCs w:val="22"/>
          <w:lang w:val="da-DK"/>
        </w:rPr>
        <w:t>-</w:t>
      </w:r>
      <w:r w:rsidR="008E36C4" w:rsidRPr="290BBE84">
        <w:rPr>
          <w:rFonts w:asciiTheme="minorHAnsi" w:hAnsiTheme="minorHAnsi" w:cstheme="minorBidi"/>
          <w:sz w:val="22"/>
          <w:szCs w:val="22"/>
          <w:lang w:val="da-DK"/>
        </w:rPr>
        <w:t>erklæring m.v., som er beskrevet i vejledning om støtteberettigelse, der findes på forvaltningsmyndighedens hjemmeside</w:t>
      </w:r>
      <w:r w:rsidR="0071560D" w:rsidRPr="290BBE84">
        <w:rPr>
          <w:rFonts w:asciiTheme="minorHAnsi" w:hAnsiTheme="minorHAnsi" w:cstheme="minorBidi"/>
          <w:sz w:val="22"/>
          <w:szCs w:val="22"/>
          <w:lang w:val="da-DK"/>
        </w:rPr>
        <w:t xml:space="preserve">: </w:t>
      </w:r>
      <w:r w:rsidR="0071560D">
        <w:fldChar w:fldCharType="begin"/>
      </w:r>
      <w:r w:rsidR="0071560D" w:rsidRPr="00C82826">
        <w:rPr>
          <w:lang w:val="da-DK"/>
        </w:rPr>
        <w:instrText>HYPERLINK "http://www.udviklingidanmark.dk" \h</w:instrText>
      </w:r>
      <w:r w:rsidR="0071560D">
        <w:fldChar w:fldCharType="separate"/>
      </w:r>
      <w:r w:rsidR="0071560D" w:rsidRPr="290BBE84">
        <w:rPr>
          <w:rStyle w:val="Hyperlink"/>
          <w:rFonts w:asciiTheme="minorHAnsi" w:hAnsiTheme="minorHAnsi" w:cstheme="minorBidi"/>
          <w:sz w:val="22"/>
          <w:szCs w:val="22"/>
          <w:lang w:val="da-DK"/>
        </w:rPr>
        <w:t>www.udviklingidanmark.dk</w:t>
      </w:r>
      <w:r w:rsidR="0071560D">
        <w:fldChar w:fldCharType="end"/>
      </w:r>
    </w:p>
    <w:p w14:paraId="5BCBE48A" w14:textId="03A5218C" w:rsidR="008E36C4" w:rsidRPr="00E12330" w:rsidRDefault="6673BB00" w:rsidP="61D6A66F">
      <w:pPr>
        <w:pStyle w:val="Brdtekst"/>
        <w:numPr>
          <w:ilvl w:val="0"/>
          <w:numId w:val="8"/>
        </w:numPr>
        <w:spacing w:line="257" w:lineRule="auto"/>
        <w:jc w:val="both"/>
        <w:rPr>
          <w:rFonts w:asciiTheme="minorHAnsi" w:hAnsiTheme="minorHAnsi" w:cstheme="minorBidi"/>
          <w:sz w:val="22"/>
          <w:szCs w:val="22"/>
          <w:lang w:val="da-DK"/>
        </w:rPr>
      </w:pPr>
      <w:r w:rsidRPr="61D6A66F">
        <w:rPr>
          <w:rFonts w:asciiTheme="minorHAnsi" w:hAnsiTheme="minorHAnsi" w:cstheme="minorBidi"/>
          <w:sz w:val="22"/>
          <w:szCs w:val="22"/>
          <w:lang w:val="da-DK"/>
        </w:rPr>
        <w:t xml:space="preserve">at I </w:t>
      </w:r>
      <w:r w:rsidR="7F97628F" w:rsidRPr="61D6A66F">
        <w:rPr>
          <w:rFonts w:asciiTheme="minorHAnsi" w:hAnsiTheme="minorHAnsi" w:cstheme="minorBidi"/>
          <w:sz w:val="22"/>
          <w:szCs w:val="22"/>
          <w:lang w:val="da-DK"/>
        </w:rPr>
        <w:t>er bekendte med, at de udgifter</w:t>
      </w:r>
      <w:r w:rsidR="49CDDFA4" w:rsidRPr="61D6A66F">
        <w:rPr>
          <w:rFonts w:asciiTheme="minorHAnsi" w:hAnsiTheme="minorHAnsi" w:cstheme="minorBidi"/>
          <w:sz w:val="22"/>
          <w:szCs w:val="22"/>
          <w:lang w:val="da-DK"/>
        </w:rPr>
        <w:t xml:space="preserve"> der a</w:t>
      </w:r>
      <w:r w:rsidR="7F97628F" w:rsidRPr="61D6A66F">
        <w:rPr>
          <w:rFonts w:asciiTheme="minorHAnsi" w:hAnsiTheme="minorHAnsi" w:cstheme="minorBidi"/>
          <w:sz w:val="22"/>
          <w:szCs w:val="22"/>
          <w:lang w:val="da-DK"/>
        </w:rPr>
        <w:t>fholde</w:t>
      </w:r>
      <w:r w:rsidR="71C55CAE" w:rsidRPr="61D6A66F">
        <w:rPr>
          <w:rFonts w:asciiTheme="minorHAnsi" w:hAnsiTheme="minorHAnsi" w:cstheme="minorBidi"/>
          <w:sz w:val="22"/>
          <w:szCs w:val="22"/>
          <w:lang w:val="da-DK"/>
        </w:rPr>
        <w:t>s</w:t>
      </w:r>
      <w:r w:rsidR="7F97628F" w:rsidRPr="61D6A66F">
        <w:rPr>
          <w:rFonts w:asciiTheme="minorHAnsi" w:hAnsiTheme="minorHAnsi" w:cstheme="minorBidi"/>
          <w:sz w:val="22"/>
          <w:szCs w:val="22"/>
          <w:lang w:val="da-DK"/>
        </w:rPr>
        <w:t xml:space="preserve"> ved at deltage i </w:t>
      </w:r>
      <w:r w:rsidR="00D62E17" w:rsidRPr="61D6A66F">
        <w:rPr>
          <w:rFonts w:asciiTheme="minorHAnsi" w:hAnsiTheme="minorHAnsi" w:cstheme="minorBidi"/>
          <w:sz w:val="22"/>
          <w:szCs w:val="22"/>
          <w:lang w:val="da-DK"/>
        </w:rPr>
        <w:t>P</w:t>
      </w:r>
      <w:r w:rsidR="7F97628F" w:rsidRPr="61D6A66F">
        <w:rPr>
          <w:rFonts w:asciiTheme="minorHAnsi" w:hAnsiTheme="minorHAnsi" w:cstheme="minorBidi"/>
          <w:sz w:val="22"/>
          <w:szCs w:val="22"/>
          <w:lang w:val="da-DK"/>
        </w:rPr>
        <w:t>rojektet, indgår i projektregnskabet</w:t>
      </w:r>
      <w:r w:rsidR="00A23DF6" w:rsidRPr="61D6A66F">
        <w:rPr>
          <w:rFonts w:asciiTheme="minorHAnsi" w:hAnsiTheme="minorHAnsi" w:cstheme="minorBidi"/>
          <w:sz w:val="22"/>
          <w:szCs w:val="22"/>
          <w:lang w:val="da-DK"/>
        </w:rPr>
        <w:t>,</w:t>
      </w:r>
      <w:r w:rsidR="7F97628F" w:rsidRPr="61D6A66F">
        <w:rPr>
          <w:rFonts w:asciiTheme="minorHAnsi" w:hAnsiTheme="minorHAnsi" w:cstheme="minorBidi"/>
          <w:sz w:val="22"/>
          <w:szCs w:val="22"/>
          <w:lang w:val="da-DK"/>
        </w:rPr>
        <w:t xml:space="preserve"> og derfor udløser </w:t>
      </w:r>
      <w:r w:rsidR="63E34B0E" w:rsidRPr="61D6A66F">
        <w:rPr>
          <w:rFonts w:asciiTheme="minorHAnsi" w:hAnsiTheme="minorHAnsi" w:cstheme="minorBidi"/>
          <w:sz w:val="22"/>
          <w:szCs w:val="22"/>
          <w:lang w:val="da-DK"/>
        </w:rPr>
        <w:t>DEM</w:t>
      </w:r>
      <w:r w:rsidR="7F97628F" w:rsidRPr="61D6A66F">
        <w:rPr>
          <w:rFonts w:asciiTheme="minorHAnsi" w:hAnsiTheme="minorHAnsi" w:cstheme="minorBidi"/>
          <w:sz w:val="22"/>
          <w:szCs w:val="22"/>
          <w:lang w:val="da-DK"/>
        </w:rPr>
        <w:t xml:space="preserve">-tilskud til </w:t>
      </w:r>
      <w:r w:rsidR="00D62E17" w:rsidRPr="61D6A66F">
        <w:rPr>
          <w:rFonts w:asciiTheme="minorHAnsi" w:hAnsiTheme="minorHAnsi" w:cstheme="minorBidi"/>
          <w:sz w:val="22"/>
          <w:szCs w:val="22"/>
          <w:lang w:val="da-DK"/>
        </w:rPr>
        <w:t>P</w:t>
      </w:r>
      <w:r w:rsidR="7F97628F" w:rsidRPr="61D6A66F">
        <w:rPr>
          <w:rFonts w:asciiTheme="minorHAnsi" w:hAnsiTheme="minorHAnsi" w:cstheme="minorBidi"/>
          <w:sz w:val="22"/>
          <w:szCs w:val="22"/>
          <w:lang w:val="da-DK"/>
        </w:rPr>
        <w:t>rojektet</w:t>
      </w:r>
      <w:r w:rsidR="4BBA5EED" w:rsidRPr="61D6A66F">
        <w:rPr>
          <w:rFonts w:asciiTheme="minorHAnsi" w:hAnsiTheme="minorHAnsi" w:cstheme="minorBidi"/>
          <w:sz w:val="22"/>
          <w:szCs w:val="22"/>
          <w:lang w:val="da-DK"/>
        </w:rPr>
        <w:t>, som er midler bevilliget af Danmarks Erhvervsfremme Bestyrelse.</w:t>
      </w:r>
    </w:p>
    <w:p w14:paraId="380B5D52" w14:textId="5B723C0F" w:rsidR="008E36C4" w:rsidRPr="00E12330" w:rsidRDefault="6673BB00" w:rsidP="004513D1">
      <w:pPr>
        <w:pStyle w:val="Brdtekst"/>
        <w:numPr>
          <w:ilvl w:val="0"/>
          <w:numId w:val="8"/>
        </w:numPr>
        <w:spacing w:line="257" w:lineRule="auto"/>
        <w:jc w:val="both"/>
        <w:rPr>
          <w:rFonts w:asciiTheme="minorHAnsi" w:hAnsiTheme="minorHAnsi" w:cstheme="minorBidi"/>
          <w:sz w:val="22"/>
          <w:szCs w:val="22"/>
          <w:lang w:val="da-DK"/>
        </w:rPr>
      </w:pPr>
      <w:r w:rsidRPr="0A076E59">
        <w:rPr>
          <w:rFonts w:asciiTheme="minorHAnsi" w:hAnsiTheme="minorHAnsi" w:cstheme="minorBidi"/>
          <w:sz w:val="22"/>
          <w:szCs w:val="22"/>
          <w:lang w:val="da-DK"/>
        </w:rPr>
        <w:t xml:space="preserve">at I </w:t>
      </w:r>
      <w:r w:rsidR="7F97628F" w:rsidRPr="0A076E59">
        <w:rPr>
          <w:rFonts w:asciiTheme="minorHAnsi" w:hAnsiTheme="minorHAnsi" w:cstheme="minorBidi"/>
          <w:sz w:val="22"/>
          <w:szCs w:val="22"/>
          <w:lang w:val="da-DK"/>
        </w:rPr>
        <w:t>er forpligtede til at dokumentere rigtigheden og betalingen af udgifter til ekstern konsulentbistand samt rigtigheden af den anvendte tid og den oplyste lønudgift, herunder at lønnen faktisk er betalt til den ansatte</w:t>
      </w:r>
      <w:r w:rsidR="00A23DF6">
        <w:rPr>
          <w:rFonts w:asciiTheme="minorHAnsi" w:hAnsiTheme="minorHAnsi" w:cstheme="minorBidi"/>
          <w:sz w:val="22"/>
          <w:szCs w:val="22"/>
          <w:lang w:val="da-DK"/>
        </w:rPr>
        <w:t>.</w:t>
      </w:r>
    </w:p>
    <w:p w14:paraId="76610A68" w14:textId="64BBC2B0" w:rsidR="008E36C4" w:rsidRPr="00E12330" w:rsidRDefault="0040331C" w:rsidP="004513D1">
      <w:pPr>
        <w:pStyle w:val="Brdtekst"/>
        <w:numPr>
          <w:ilvl w:val="0"/>
          <w:numId w:val="8"/>
        </w:numPr>
        <w:spacing w:line="257" w:lineRule="auto"/>
        <w:jc w:val="both"/>
        <w:rPr>
          <w:rFonts w:asciiTheme="minorHAnsi" w:hAnsiTheme="minorHAnsi" w:cstheme="minorHAnsi"/>
          <w:sz w:val="22"/>
          <w:szCs w:val="22"/>
          <w:lang w:val="da-DK"/>
        </w:rPr>
      </w:pPr>
      <w:r w:rsidRPr="00E12330">
        <w:rPr>
          <w:rFonts w:asciiTheme="minorHAnsi" w:hAnsiTheme="minorHAnsi" w:cstheme="minorHAnsi"/>
          <w:sz w:val="22"/>
          <w:szCs w:val="22"/>
          <w:lang w:val="da-DK"/>
        </w:rPr>
        <w:t xml:space="preserve">at I </w:t>
      </w:r>
      <w:r w:rsidR="008E36C4" w:rsidRPr="00E12330">
        <w:rPr>
          <w:rFonts w:asciiTheme="minorHAnsi" w:hAnsiTheme="minorHAnsi" w:cstheme="minorHAnsi"/>
          <w:sz w:val="22"/>
          <w:szCs w:val="22"/>
          <w:lang w:val="da-DK"/>
        </w:rPr>
        <w:t>er bekendte med, at virksomheden vil fremgå af projektdatabasen, som forvaltningsmyndigheden offentliggør på sin hjemmeside</w:t>
      </w:r>
      <w:r w:rsidR="00A23DF6">
        <w:rPr>
          <w:rFonts w:asciiTheme="minorHAnsi" w:hAnsiTheme="minorHAnsi" w:cstheme="minorHAnsi"/>
          <w:sz w:val="22"/>
          <w:szCs w:val="22"/>
          <w:lang w:val="da-DK"/>
        </w:rPr>
        <w:t>:</w:t>
      </w:r>
      <w:r w:rsidR="008E36C4" w:rsidRPr="00E12330">
        <w:rPr>
          <w:rFonts w:asciiTheme="minorHAnsi" w:hAnsiTheme="minorHAnsi" w:cstheme="minorHAnsi"/>
          <w:sz w:val="22"/>
          <w:szCs w:val="22"/>
          <w:lang w:val="da-DK"/>
        </w:rPr>
        <w:t xml:space="preserve"> </w:t>
      </w:r>
      <w:r w:rsidR="008E36C4">
        <w:fldChar w:fldCharType="begin"/>
      </w:r>
      <w:r w:rsidR="008E36C4" w:rsidRPr="00C82826">
        <w:rPr>
          <w:lang w:val="da-DK"/>
        </w:rPr>
        <w:instrText>HYPERLINK "http://www.udviklingidanmark.dk" \h</w:instrText>
      </w:r>
      <w:r w:rsidR="008E36C4">
        <w:fldChar w:fldCharType="separate"/>
      </w:r>
      <w:r w:rsidR="008E36C4" w:rsidRPr="00E12330">
        <w:rPr>
          <w:rStyle w:val="Hyperlink"/>
          <w:rFonts w:asciiTheme="minorHAnsi" w:hAnsiTheme="minorHAnsi" w:cstheme="minorHAnsi"/>
          <w:sz w:val="22"/>
          <w:szCs w:val="22"/>
          <w:lang w:val="da-DK"/>
        </w:rPr>
        <w:t>www.udviklingidanmark.dk</w:t>
      </w:r>
      <w:r w:rsidR="008E36C4">
        <w:fldChar w:fldCharType="end"/>
      </w:r>
      <w:r w:rsidR="008E36C4" w:rsidRPr="00E12330">
        <w:rPr>
          <w:rFonts w:asciiTheme="minorHAnsi" w:hAnsiTheme="minorHAnsi" w:cstheme="minorHAnsi"/>
          <w:sz w:val="22"/>
          <w:szCs w:val="22"/>
          <w:lang w:val="da-DK"/>
        </w:rPr>
        <w:t xml:space="preserve"> samt på Danmarks Erhvervsfremmebestyrelses hjemmeside</w:t>
      </w:r>
      <w:r w:rsidR="00793BFD" w:rsidRPr="00E12330">
        <w:rPr>
          <w:rFonts w:asciiTheme="minorHAnsi" w:hAnsiTheme="minorHAnsi" w:cstheme="minorHAnsi"/>
          <w:sz w:val="22"/>
          <w:szCs w:val="22"/>
          <w:lang w:val="da-DK"/>
        </w:rPr>
        <w:t>:</w:t>
      </w:r>
      <w:r w:rsidR="00954C31" w:rsidRPr="00E12330">
        <w:rPr>
          <w:rFonts w:asciiTheme="minorHAnsi" w:hAnsiTheme="minorHAnsi" w:cstheme="minorHAnsi"/>
          <w:sz w:val="22"/>
          <w:szCs w:val="22"/>
          <w:lang w:val="da-DK"/>
        </w:rPr>
        <w:t xml:space="preserve"> </w:t>
      </w:r>
      <w:r w:rsidR="00392D54">
        <w:fldChar w:fldCharType="begin"/>
      </w:r>
      <w:r w:rsidR="00392D54" w:rsidRPr="00C82826">
        <w:rPr>
          <w:lang w:val="da-DK"/>
        </w:rPr>
        <w:instrText>HYPERLINK "http://www.erhvervsfremmebestyrelsen.dk"</w:instrText>
      </w:r>
      <w:r w:rsidR="00392D54">
        <w:fldChar w:fldCharType="separate"/>
      </w:r>
      <w:r w:rsidR="00392D54" w:rsidRPr="00E12330">
        <w:rPr>
          <w:rStyle w:val="Hyperlink"/>
          <w:rFonts w:asciiTheme="minorHAnsi" w:hAnsiTheme="minorHAnsi" w:cstheme="minorHAnsi"/>
          <w:sz w:val="22"/>
          <w:szCs w:val="22"/>
          <w:lang w:val="da-DK"/>
        </w:rPr>
        <w:t>http://www.erhvervsfremmebestyrelsen.dk</w:t>
      </w:r>
      <w:r w:rsidR="00392D54">
        <w:fldChar w:fldCharType="end"/>
      </w:r>
      <w:r w:rsidR="00392D54" w:rsidRPr="00E12330">
        <w:rPr>
          <w:rFonts w:asciiTheme="minorHAnsi" w:hAnsiTheme="minorHAnsi" w:cstheme="minorHAnsi"/>
          <w:sz w:val="22"/>
          <w:szCs w:val="22"/>
          <w:lang w:val="da-DK"/>
        </w:rPr>
        <w:t xml:space="preserve"> </w:t>
      </w:r>
      <w:r w:rsidR="008E36C4" w:rsidRPr="00E12330">
        <w:rPr>
          <w:rFonts w:asciiTheme="minorHAnsi" w:hAnsiTheme="minorHAnsi" w:cstheme="minorHAnsi"/>
          <w:sz w:val="22"/>
          <w:szCs w:val="22"/>
          <w:lang w:val="da-DK"/>
        </w:rPr>
        <w:t xml:space="preserve"> </w:t>
      </w:r>
    </w:p>
    <w:p w14:paraId="03D9331E" w14:textId="0A090079" w:rsidR="008E36C4" w:rsidRPr="00E12330" w:rsidRDefault="0040331C" w:rsidP="004513D1">
      <w:pPr>
        <w:pStyle w:val="Brdtekst"/>
        <w:numPr>
          <w:ilvl w:val="0"/>
          <w:numId w:val="8"/>
        </w:numPr>
        <w:spacing w:line="257" w:lineRule="auto"/>
        <w:jc w:val="both"/>
        <w:rPr>
          <w:rFonts w:asciiTheme="minorHAnsi" w:hAnsiTheme="minorHAnsi" w:cstheme="minorHAnsi"/>
          <w:sz w:val="22"/>
          <w:szCs w:val="22"/>
          <w:lang w:val="da-DK"/>
        </w:rPr>
      </w:pPr>
      <w:r w:rsidRPr="00E12330">
        <w:rPr>
          <w:rFonts w:asciiTheme="minorHAnsi" w:hAnsiTheme="minorHAnsi" w:cstheme="minorHAnsi"/>
          <w:sz w:val="22"/>
          <w:szCs w:val="22"/>
          <w:lang w:val="da-DK"/>
        </w:rPr>
        <w:t xml:space="preserve">at I </w:t>
      </w:r>
      <w:r w:rsidR="00C62F5F" w:rsidRPr="00E12330">
        <w:rPr>
          <w:rFonts w:asciiTheme="minorHAnsi" w:hAnsiTheme="minorHAnsi" w:cstheme="minorHAnsi"/>
          <w:sz w:val="22"/>
          <w:szCs w:val="22"/>
          <w:lang w:val="da-DK"/>
        </w:rPr>
        <w:t>ved</w:t>
      </w:r>
      <w:r w:rsidR="00793BFD" w:rsidRPr="00E12330">
        <w:rPr>
          <w:rFonts w:asciiTheme="minorHAnsi" w:hAnsiTheme="minorHAnsi" w:cstheme="minorHAnsi"/>
          <w:sz w:val="22"/>
          <w:szCs w:val="22"/>
          <w:lang w:val="da-DK"/>
        </w:rPr>
        <w:t>,</w:t>
      </w:r>
      <w:r w:rsidR="00C62F5F" w:rsidRPr="00E12330">
        <w:rPr>
          <w:rFonts w:asciiTheme="minorHAnsi" w:hAnsiTheme="minorHAnsi" w:cstheme="minorHAnsi"/>
          <w:sz w:val="22"/>
          <w:szCs w:val="22"/>
          <w:lang w:val="da-DK"/>
        </w:rPr>
        <w:t xml:space="preserve"> at</w:t>
      </w:r>
      <w:r w:rsidR="008E36C4" w:rsidRPr="00E12330">
        <w:rPr>
          <w:rFonts w:asciiTheme="minorHAnsi" w:hAnsiTheme="minorHAnsi" w:cstheme="minorHAnsi"/>
          <w:sz w:val="22"/>
          <w:szCs w:val="22"/>
          <w:lang w:val="da-DK"/>
        </w:rPr>
        <w:t xml:space="preserve"> dokumentationen</w:t>
      </w:r>
      <w:r w:rsidR="00C62F5F" w:rsidRPr="00E12330">
        <w:rPr>
          <w:rFonts w:asciiTheme="minorHAnsi" w:hAnsiTheme="minorHAnsi" w:cstheme="minorHAnsi"/>
          <w:sz w:val="22"/>
          <w:szCs w:val="22"/>
          <w:lang w:val="da-DK"/>
        </w:rPr>
        <w:t xml:space="preserve"> videregives</w:t>
      </w:r>
      <w:r w:rsidR="008E36C4" w:rsidRPr="00E12330">
        <w:rPr>
          <w:rFonts w:asciiTheme="minorHAnsi" w:hAnsiTheme="minorHAnsi" w:cstheme="minorHAnsi"/>
          <w:sz w:val="22"/>
          <w:szCs w:val="22"/>
          <w:lang w:val="da-DK"/>
        </w:rPr>
        <w:t xml:space="preserve"> til: </w:t>
      </w:r>
    </w:p>
    <w:p w14:paraId="3E8AB8C6" w14:textId="14F24866" w:rsidR="008E36C4" w:rsidRPr="00E12330" w:rsidRDefault="7F97628F" w:rsidP="004513D1">
      <w:pPr>
        <w:pStyle w:val="Brdtekst"/>
        <w:numPr>
          <w:ilvl w:val="2"/>
          <w:numId w:val="8"/>
        </w:numPr>
        <w:spacing w:line="257" w:lineRule="auto"/>
        <w:jc w:val="both"/>
        <w:rPr>
          <w:rFonts w:asciiTheme="minorHAnsi" w:hAnsiTheme="minorHAnsi" w:cstheme="minorBidi"/>
          <w:sz w:val="22"/>
          <w:szCs w:val="22"/>
          <w:lang w:val="da-DK"/>
        </w:rPr>
      </w:pPr>
      <w:r w:rsidRPr="0A076E59">
        <w:rPr>
          <w:rFonts w:asciiTheme="minorHAnsi" w:hAnsiTheme="minorHAnsi" w:cstheme="minorBidi"/>
          <w:sz w:val="22"/>
          <w:szCs w:val="22"/>
          <w:lang w:val="da-DK"/>
        </w:rPr>
        <w:t>Kontraktansvarlig Partner</w:t>
      </w:r>
      <w:r w:rsidR="7E4067B0" w:rsidRPr="0A076E59">
        <w:rPr>
          <w:rFonts w:asciiTheme="minorHAnsi" w:hAnsiTheme="minorHAnsi" w:cstheme="minorBidi"/>
          <w:sz w:val="22"/>
          <w:szCs w:val="22"/>
          <w:lang w:val="da-DK"/>
        </w:rPr>
        <w:t>, MADE</w:t>
      </w:r>
    </w:p>
    <w:p w14:paraId="6ADF6A94" w14:textId="2DD01D44" w:rsidR="008E36C4" w:rsidRPr="00E12330" w:rsidRDefault="008E36C4" w:rsidP="004513D1">
      <w:pPr>
        <w:pStyle w:val="Brdtekst"/>
        <w:numPr>
          <w:ilvl w:val="2"/>
          <w:numId w:val="8"/>
        </w:numPr>
        <w:spacing w:line="257" w:lineRule="auto"/>
        <w:jc w:val="both"/>
        <w:rPr>
          <w:rFonts w:asciiTheme="minorHAnsi" w:hAnsiTheme="minorHAnsi" w:cstheme="minorHAnsi"/>
          <w:sz w:val="22"/>
          <w:szCs w:val="22"/>
          <w:lang w:val="da-DK"/>
        </w:rPr>
      </w:pPr>
      <w:r w:rsidRPr="00E12330">
        <w:rPr>
          <w:rFonts w:asciiTheme="minorHAnsi" w:hAnsiTheme="minorHAnsi" w:cstheme="minorHAnsi"/>
          <w:sz w:val="22"/>
          <w:szCs w:val="22"/>
          <w:lang w:val="da-DK"/>
        </w:rPr>
        <w:t>Projektets revisor</w:t>
      </w:r>
    </w:p>
    <w:p w14:paraId="4DA76D22" w14:textId="05268105" w:rsidR="000E3F30" w:rsidRPr="00EF1372" w:rsidRDefault="008E36C4" w:rsidP="005862F1">
      <w:pPr>
        <w:pStyle w:val="Brdtekst"/>
        <w:numPr>
          <w:ilvl w:val="2"/>
          <w:numId w:val="8"/>
        </w:numPr>
        <w:spacing w:line="257" w:lineRule="auto"/>
        <w:jc w:val="both"/>
        <w:rPr>
          <w:rFonts w:asciiTheme="minorHAnsi" w:hAnsiTheme="minorHAnsi" w:cstheme="minorHAnsi"/>
          <w:sz w:val="22"/>
          <w:szCs w:val="22"/>
          <w:lang w:val="da-DK"/>
        </w:rPr>
      </w:pPr>
      <w:r w:rsidRPr="00E12330">
        <w:rPr>
          <w:rFonts w:asciiTheme="minorHAnsi" w:hAnsiTheme="minorHAnsi" w:cstheme="minorHAnsi"/>
          <w:sz w:val="22"/>
          <w:szCs w:val="22"/>
          <w:lang w:val="da-DK"/>
        </w:rPr>
        <w:t>Erhvervsstyrelsen eller dennes bemyndigede</w:t>
      </w:r>
      <w:r w:rsidR="00BC763D">
        <w:rPr>
          <w:rFonts w:asciiTheme="minorHAnsi" w:hAnsiTheme="minorHAnsi" w:cstheme="minorHAnsi"/>
          <w:sz w:val="22"/>
          <w:szCs w:val="22"/>
          <w:lang w:val="da-DK"/>
        </w:rPr>
        <w:t>.</w:t>
      </w:r>
    </w:p>
    <w:p w14:paraId="0166E118" w14:textId="77777777" w:rsidR="00EF1372" w:rsidRDefault="00EF1372" w:rsidP="005862F1">
      <w:pPr>
        <w:spacing w:after="0" w:line="257" w:lineRule="auto"/>
        <w:jc w:val="both"/>
      </w:pPr>
    </w:p>
    <w:p w14:paraId="14832A43" w14:textId="3ADB12A4" w:rsidR="00572307" w:rsidRDefault="004B5D27" w:rsidP="005862F1">
      <w:pPr>
        <w:spacing w:after="0" w:line="257" w:lineRule="auto"/>
        <w:jc w:val="both"/>
      </w:pPr>
      <w:r w:rsidRPr="290BBE84">
        <w:t xml:space="preserve">Denne aftale skal </w:t>
      </w:r>
      <w:r w:rsidR="005C39A5" w:rsidRPr="290BBE84">
        <w:t xml:space="preserve">underskrives af </w:t>
      </w:r>
      <w:r w:rsidR="00625522" w:rsidRPr="00625522">
        <w:t>underskriftsberettigede</w:t>
      </w:r>
      <w:r w:rsidR="00C93A88" w:rsidRPr="290BBE84">
        <w:t xml:space="preserve"> hos </w:t>
      </w:r>
      <w:permStart w:id="614733752" w:edGrp="everyone"/>
      <w:r w:rsidR="00BC763D" w:rsidRPr="290BBE84">
        <w:t>Organisationsnavn</w:t>
      </w:r>
      <w:permEnd w:id="614733752"/>
      <w:r w:rsidR="00572307" w:rsidRPr="290BBE84">
        <w:t xml:space="preserve">: </w:t>
      </w:r>
    </w:p>
    <w:p w14:paraId="27F70C4E" w14:textId="587E4492" w:rsidR="005F1F45" w:rsidRDefault="00A256B0" w:rsidP="004E1EB9">
      <w:pPr>
        <w:spacing w:after="0" w:line="257" w:lineRule="auto"/>
        <w:jc w:val="both"/>
      </w:pPr>
      <w:r w:rsidRPr="290BBE84">
        <w:t>Dato</w:t>
      </w:r>
      <w:r w:rsidR="00C93A88" w:rsidRPr="290BBE84">
        <w:t>:</w:t>
      </w:r>
      <w:r w:rsidR="00DD7067" w:rsidRPr="290BBE84">
        <w:t xml:space="preserve"> </w:t>
      </w:r>
      <w:bookmarkStart w:id="0" w:name="_Hlk206500823"/>
      <w:permStart w:id="1804747786" w:edGrp="everyone"/>
      <w:proofErr w:type="spellStart"/>
      <w:proofErr w:type="gramStart"/>
      <w:r w:rsidR="00BC763D" w:rsidRPr="290BBE84">
        <w:t>dd.mm.åååå</w:t>
      </w:r>
      <w:proofErr w:type="spellEnd"/>
      <w:proofErr w:type="gramEnd"/>
      <w:r w:rsidR="00BC763D" w:rsidRPr="290BBE84" w:rsidDel="00BC763D">
        <w:t xml:space="preserve"> </w:t>
      </w:r>
      <w:bookmarkEnd w:id="0"/>
    </w:p>
    <w:permEnd w:id="1804747786"/>
    <w:p w14:paraId="0FE486B6" w14:textId="77777777" w:rsidR="00EF1372" w:rsidRPr="00EF1372" w:rsidRDefault="00EF1372" w:rsidP="004E1EB9">
      <w:pPr>
        <w:spacing w:after="0" w:line="257" w:lineRule="auto"/>
        <w:jc w:val="both"/>
      </w:pPr>
    </w:p>
    <w:p w14:paraId="57B59E67" w14:textId="3966B675" w:rsidR="00A256B0" w:rsidRPr="009E34F8" w:rsidRDefault="00A256B0" w:rsidP="004E1EB9">
      <w:pPr>
        <w:spacing w:after="0" w:line="257" w:lineRule="auto"/>
        <w:jc w:val="both"/>
        <w:rPr>
          <w:rFonts w:cstheme="minorHAnsi"/>
        </w:rPr>
      </w:pPr>
      <w:r w:rsidRPr="009E34F8">
        <w:rPr>
          <w:rFonts w:cstheme="minorHAnsi"/>
        </w:rPr>
        <w:t>__</w:t>
      </w:r>
      <w:r w:rsidR="000A2A46">
        <w:rPr>
          <w:rFonts w:cstheme="minorHAnsi"/>
        </w:rPr>
        <w:t>___</w:t>
      </w:r>
      <w:r w:rsidRPr="009E34F8">
        <w:rPr>
          <w:rFonts w:cstheme="minorHAnsi"/>
        </w:rPr>
        <w:t>_____________</w:t>
      </w:r>
    </w:p>
    <w:p w14:paraId="6D8AC2BC" w14:textId="727C0493" w:rsidR="00A256B0" w:rsidRPr="009E34F8" w:rsidRDefault="00A256B0" w:rsidP="004E1EB9">
      <w:pPr>
        <w:spacing w:after="0" w:line="257" w:lineRule="auto"/>
        <w:jc w:val="both"/>
        <w:rPr>
          <w:rFonts w:cstheme="minorHAnsi"/>
        </w:rPr>
      </w:pPr>
      <w:r w:rsidRPr="009E34F8">
        <w:rPr>
          <w:rFonts w:cstheme="minorHAnsi"/>
        </w:rPr>
        <w:t>Navn:</w:t>
      </w:r>
      <w:r w:rsidR="00D73B1B" w:rsidRPr="009E34F8">
        <w:rPr>
          <w:rFonts w:cstheme="minorHAnsi"/>
        </w:rPr>
        <w:t xml:space="preserve"> </w:t>
      </w:r>
      <w:permStart w:id="916608386" w:edGrp="everyone"/>
      <w:r w:rsidR="00E073B1" w:rsidRPr="009E34F8">
        <w:rPr>
          <w:rFonts w:cstheme="minorHAnsi"/>
        </w:rPr>
        <w:t>Indsæt fulde</w:t>
      </w:r>
      <w:r w:rsidR="00BD739E">
        <w:rPr>
          <w:rFonts w:cstheme="minorHAnsi"/>
        </w:rPr>
        <w:t xml:space="preserve"> </w:t>
      </w:r>
      <w:r w:rsidR="00E073B1" w:rsidRPr="009E34F8">
        <w:rPr>
          <w:rFonts w:cstheme="minorHAnsi"/>
        </w:rPr>
        <w:t>navn</w:t>
      </w:r>
      <w:r w:rsidR="00D73B1B" w:rsidRPr="009E34F8">
        <w:rPr>
          <w:rFonts w:cstheme="minorHAnsi"/>
        </w:rPr>
        <w:t xml:space="preserve"> </w:t>
      </w:r>
      <w:permEnd w:id="916608386"/>
    </w:p>
    <w:p w14:paraId="36376E08" w14:textId="605AC150" w:rsidR="00C93A88" w:rsidRPr="009E34F8" w:rsidRDefault="00C93A88" w:rsidP="00C93A88">
      <w:pPr>
        <w:spacing w:after="0" w:line="257" w:lineRule="auto"/>
        <w:jc w:val="both"/>
        <w:rPr>
          <w:rFonts w:cstheme="minorHAnsi"/>
        </w:rPr>
      </w:pPr>
      <w:r w:rsidRPr="009E34F8">
        <w:rPr>
          <w:rFonts w:cstheme="minorHAnsi"/>
        </w:rPr>
        <w:t xml:space="preserve">Titel:  </w:t>
      </w:r>
      <w:permStart w:id="1010656390" w:edGrp="everyone"/>
      <w:r w:rsidRPr="009E34F8">
        <w:rPr>
          <w:rFonts w:cstheme="minorHAnsi"/>
        </w:rPr>
        <w:t xml:space="preserve">Indsæt titel </w:t>
      </w:r>
      <w:permEnd w:id="1010656390"/>
    </w:p>
    <w:p w14:paraId="52FBB1AD" w14:textId="0A7D74DC" w:rsidR="00F767A4" w:rsidRPr="000A2A46" w:rsidRDefault="00DF7DD7" w:rsidP="000A2A46">
      <w:pPr>
        <w:spacing w:after="0" w:line="257" w:lineRule="auto"/>
        <w:jc w:val="both"/>
        <w:rPr>
          <w:rFonts w:cstheme="minorHAnsi"/>
        </w:rPr>
      </w:pPr>
      <w:r w:rsidRPr="009E34F8">
        <w:rPr>
          <w:rFonts w:cstheme="minorHAnsi"/>
        </w:rPr>
        <w:t>------------------------------------------------------------------------------------------------------------------------------------------------</w:t>
      </w:r>
    </w:p>
    <w:p w14:paraId="17A61868" w14:textId="7F2E6849" w:rsidR="00F767A4" w:rsidRDefault="00F767A4" w:rsidP="00F767A4">
      <w:pPr>
        <w:spacing w:after="0" w:line="257" w:lineRule="auto"/>
        <w:jc w:val="both"/>
        <w:rPr>
          <w:rFonts w:cstheme="minorHAnsi"/>
        </w:rPr>
      </w:pPr>
      <w:r>
        <w:rPr>
          <w:rFonts w:cstheme="minorHAnsi"/>
        </w:rPr>
        <w:t>Projektleder Signe Fink</w:t>
      </w:r>
      <w:r w:rsidR="009E10B7">
        <w:rPr>
          <w:rFonts w:cstheme="minorHAnsi"/>
        </w:rPr>
        <w:t>, MADE</w:t>
      </w:r>
    </w:p>
    <w:p w14:paraId="351EBC8C" w14:textId="3C44BDC6" w:rsidR="000A2A46" w:rsidRPr="00EF1372" w:rsidRDefault="006C5031" w:rsidP="00F767A4">
      <w:pPr>
        <w:spacing w:after="0" w:line="257" w:lineRule="auto"/>
        <w:jc w:val="both"/>
      </w:pPr>
      <w:r w:rsidRPr="290BBE84">
        <w:t>Dato</w:t>
      </w:r>
      <w:r w:rsidR="00BC763D" w:rsidRPr="290BBE84">
        <w:t>:</w:t>
      </w:r>
    </w:p>
    <w:p w14:paraId="4589BA6E" w14:textId="77045A75" w:rsidR="00F767A4" w:rsidRPr="009E34F8" w:rsidRDefault="00F767A4" w:rsidP="00202076">
      <w:pPr>
        <w:spacing w:after="0" w:line="257" w:lineRule="auto"/>
        <w:jc w:val="both"/>
        <w:rPr>
          <w:rFonts w:cstheme="minorHAnsi"/>
        </w:rPr>
      </w:pPr>
      <w:r w:rsidRPr="009E34F8">
        <w:rPr>
          <w:rFonts w:cstheme="minorHAnsi"/>
        </w:rPr>
        <w:t>__________________</w:t>
      </w:r>
    </w:p>
    <w:sectPr w:rsidR="00F767A4" w:rsidRPr="009E34F8" w:rsidSect="00C63798">
      <w:headerReference w:type="even" r:id="rId20"/>
      <w:headerReference w:type="default" r:id="rId21"/>
      <w:footerReference w:type="even" r:id="rId22"/>
      <w:footerReference w:type="default" r:id="rId23"/>
      <w:headerReference w:type="first" r:id="rId24"/>
      <w:footerReference w:type="first" r:id="rId25"/>
      <w:pgSz w:w="11906" w:h="16838" w:code="9"/>
      <w:pgMar w:top="1702" w:right="1077" w:bottom="1440" w:left="1077" w:header="709" w:footer="709" w:gutter="0"/>
      <w:pgBorders w:offsetFrom="page">
        <w:top w:val="single" w:sz="4" w:space="24" w:color="0092D7"/>
        <w:left w:val="single" w:sz="4" w:space="24" w:color="0092D7"/>
        <w:bottom w:val="single" w:sz="4" w:space="24" w:color="0092D7"/>
        <w:right w:val="single" w:sz="4" w:space="24" w:color="0092D7"/>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9E181" w14:textId="77777777" w:rsidR="009E27EE" w:rsidRDefault="009E27EE" w:rsidP="00B23CE6">
      <w:pPr>
        <w:spacing w:after="0" w:line="240" w:lineRule="auto"/>
      </w:pPr>
      <w:r>
        <w:separator/>
      </w:r>
    </w:p>
  </w:endnote>
  <w:endnote w:type="continuationSeparator" w:id="0">
    <w:p w14:paraId="7A243BA6" w14:textId="77777777" w:rsidR="009E27EE" w:rsidRDefault="009E27EE" w:rsidP="00B23CE6">
      <w:pPr>
        <w:spacing w:after="0" w:line="240" w:lineRule="auto"/>
      </w:pPr>
      <w:r>
        <w:continuationSeparator/>
      </w:r>
    </w:p>
  </w:endnote>
  <w:endnote w:type="continuationNotice" w:id="1">
    <w:p w14:paraId="3FD3DA9D" w14:textId="77777777" w:rsidR="009E27EE" w:rsidRDefault="009E27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42C70" w14:textId="77777777" w:rsidR="00C82826" w:rsidRDefault="00C82826">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5B553" w14:textId="6E4757C0" w:rsidR="00587BFE" w:rsidRPr="000E5048" w:rsidRDefault="003360AF">
    <w:pPr>
      <w:pStyle w:val="Sidefod"/>
      <w:jc w:val="right"/>
      <w:rPr>
        <w:sz w:val="18"/>
        <w:szCs w:val="18"/>
      </w:rPr>
    </w:pPr>
    <w:r>
      <w:rPr>
        <w:noProof/>
      </w:rPr>
      <w:drawing>
        <wp:anchor distT="0" distB="0" distL="114300" distR="114300" simplePos="0" relativeHeight="251658243" behindDoc="1" locked="0" layoutInCell="1" allowOverlap="1" wp14:anchorId="41FE4814" wp14:editId="2C6CFFF4">
          <wp:simplePos x="0" y="0"/>
          <wp:positionH relativeFrom="margin">
            <wp:align>center</wp:align>
          </wp:positionH>
          <wp:positionV relativeFrom="paragraph">
            <wp:posOffset>-38735</wp:posOffset>
          </wp:positionV>
          <wp:extent cx="6938010" cy="373010"/>
          <wp:effectExtent l="0" t="0" r="0" b="8255"/>
          <wp:wrapNone/>
          <wp:docPr id="1520446843" name="Billede 1520446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53435" name="Billede 81253435"/>
                  <pic:cNvPicPr>
                    <a:picLocks noChangeAspect="1" noChangeArrowheads="1"/>
                  </pic:cNvPicPr>
                </pic:nvPicPr>
                <pic:blipFill>
                  <a:blip r:embed="rId1">
                    <a:extLst>
                      <a:ext uri="{28A0092B-C50C-407E-A947-70E740481C1C}">
                        <a14:useLocalDpi xmlns:a14="http://schemas.microsoft.com/office/drawing/2010/main" val="0"/>
                      </a:ext>
                    </a:extLst>
                  </a:blip>
                  <a:srcRect t="6989" b="6989"/>
                  <a:stretch>
                    <a:fillRect/>
                  </a:stretch>
                </pic:blipFill>
                <pic:spPr bwMode="auto">
                  <a:xfrm>
                    <a:off x="0" y="0"/>
                    <a:ext cx="6938010" cy="3730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C60773" w14:textId="694BA9CD" w:rsidR="00B23CE6" w:rsidRDefault="005D4FC0" w:rsidP="000E5048">
    <w:pPr>
      <w:pStyle w:val="Sidefod"/>
      <w:tabs>
        <w:tab w:val="left" w:pos="642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B42DF" w14:textId="14092700" w:rsidR="00EA3520" w:rsidRPr="00E34D16" w:rsidRDefault="0016482C" w:rsidP="00EC524A">
    <w:pPr>
      <w:pStyle w:val="Sidefod"/>
      <w:jc w:val="center"/>
      <w:rPr>
        <w:color w:val="0092D7"/>
        <w:sz w:val="16"/>
        <w:szCs w:val="16"/>
        <w:lang w:val="de-DE"/>
      </w:rPr>
    </w:pPr>
    <w:r>
      <w:rPr>
        <w:noProof/>
      </w:rPr>
      <w:drawing>
        <wp:anchor distT="0" distB="0" distL="114300" distR="114300" simplePos="0" relativeHeight="251662339" behindDoc="1" locked="0" layoutInCell="1" allowOverlap="1" wp14:anchorId="3E29E059" wp14:editId="50EDFCA4">
          <wp:simplePos x="0" y="0"/>
          <wp:positionH relativeFrom="page">
            <wp:posOffset>73187</wp:posOffset>
          </wp:positionH>
          <wp:positionV relativeFrom="paragraph">
            <wp:posOffset>-191770</wp:posOffset>
          </wp:positionV>
          <wp:extent cx="7410893" cy="397911"/>
          <wp:effectExtent l="0" t="0" r="0" b="0"/>
          <wp:wrapNone/>
          <wp:docPr id="81253435" name="Billede 81253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53435" name="Billede 81253435"/>
                  <pic:cNvPicPr>
                    <a:picLocks noChangeAspect="1"/>
                  </pic:cNvPicPr>
                </pic:nvPicPr>
                <pic:blipFill>
                  <a:blip r:embed="rId1">
                    <a:extLst>
                      <a:ext uri="{28A0092B-C50C-407E-A947-70E740481C1C}">
                        <a14:useLocalDpi xmlns:a14="http://schemas.microsoft.com/office/drawing/2010/main" val="0"/>
                      </a:ext>
                    </a:extLst>
                  </a:blip>
                  <a:srcRect t="6699" b="6699"/>
                  <a:stretch>
                    <a:fillRect/>
                  </a:stretch>
                </pic:blipFill>
                <pic:spPr bwMode="auto">
                  <a:xfrm>
                    <a:off x="0" y="0"/>
                    <a:ext cx="7410893" cy="39791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11251" w14:textId="77777777" w:rsidR="009E27EE" w:rsidRDefault="009E27EE" w:rsidP="00B23CE6">
      <w:pPr>
        <w:spacing w:after="0" w:line="240" w:lineRule="auto"/>
      </w:pPr>
      <w:r>
        <w:separator/>
      </w:r>
    </w:p>
  </w:footnote>
  <w:footnote w:type="continuationSeparator" w:id="0">
    <w:p w14:paraId="2A5718B3" w14:textId="77777777" w:rsidR="009E27EE" w:rsidRDefault="009E27EE" w:rsidP="00B23CE6">
      <w:pPr>
        <w:spacing w:after="0" w:line="240" w:lineRule="auto"/>
      </w:pPr>
      <w:r>
        <w:continuationSeparator/>
      </w:r>
    </w:p>
  </w:footnote>
  <w:footnote w:type="continuationNotice" w:id="1">
    <w:p w14:paraId="4F16EBDF" w14:textId="77777777" w:rsidR="009E27EE" w:rsidRDefault="009E27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B38C0" w14:textId="77777777" w:rsidR="00C82826" w:rsidRDefault="00C8282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30BBC" w14:textId="1D24CE8D" w:rsidR="00151F5F" w:rsidRDefault="00151F5F" w:rsidP="00151F5F">
    <w:pPr>
      <w:pStyle w:val="Sidehoved"/>
      <w:rPr>
        <w:noProof/>
      </w:rPr>
    </w:pPr>
    <w:r w:rsidRPr="00A4200B">
      <w:rPr>
        <w:rFonts w:cstheme="minorHAnsi"/>
        <w:i/>
        <w:noProof/>
        <w:sz w:val="20"/>
        <w:szCs w:val="20"/>
        <w:lang w:eastAsia="da-DK"/>
      </w:rPr>
      <w:drawing>
        <wp:anchor distT="0" distB="0" distL="114300" distR="114300" simplePos="0" relativeHeight="251658241" behindDoc="0" locked="0" layoutInCell="1" allowOverlap="1" wp14:anchorId="19AB2BF4" wp14:editId="7FF65483">
          <wp:simplePos x="0" y="0"/>
          <wp:positionH relativeFrom="margin">
            <wp:align>right</wp:align>
          </wp:positionH>
          <wp:positionV relativeFrom="page">
            <wp:posOffset>455295</wp:posOffset>
          </wp:positionV>
          <wp:extent cx="960755" cy="323850"/>
          <wp:effectExtent l="0" t="0" r="0" b="0"/>
          <wp:wrapNone/>
          <wp:docPr id="535656016" name="Billede 535656016" descr="Et billede, der indeholder tekst, clipa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4" descr="Et billede, der indeholder tekst, clipart&#10;&#10;Automatisk genereret beskrivels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0755" cy="323850"/>
                  </a:xfrm>
                  <a:prstGeom prst="rect">
                    <a:avLst/>
                  </a:prstGeom>
                </pic:spPr>
              </pic:pic>
            </a:graphicData>
          </a:graphic>
          <wp14:sizeRelH relativeFrom="margin">
            <wp14:pctWidth>0</wp14:pctWidth>
          </wp14:sizeRelH>
          <wp14:sizeRelV relativeFrom="margin">
            <wp14:pctHeight>0</wp14:pctHeight>
          </wp14:sizeRelV>
        </wp:anchor>
      </w:drawing>
    </w:r>
  </w:p>
  <w:p w14:paraId="722F2935" w14:textId="1CAC8169" w:rsidR="001E7D47" w:rsidRDefault="001E7D47" w:rsidP="00926F7B">
    <w:pPr>
      <w:pStyle w:val="Sidehoved"/>
      <w:rPr>
        <w:rFonts w:asciiTheme="majorHAnsi" w:hAnsiTheme="majorHAnsi" w:cstheme="majorHAnsi"/>
        <w:i/>
        <w:color w:val="2C2C2C"/>
        <w:sz w:val="14"/>
        <w:szCs w:val="14"/>
      </w:rPr>
    </w:pPr>
  </w:p>
  <w:p w14:paraId="20ED4787" w14:textId="1F46B54A" w:rsidR="001E7D47" w:rsidRPr="003C1409" w:rsidRDefault="001E7D47" w:rsidP="00926F7B">
    <w:pPr>
      <w:pStyle w:val="Sidehoved"/>
      <w:rPr>
        <w:rFonts w:asciiTheme="majorHAnsi" w:hAnsiTheme="majorHAnsi" w:cstheme="majorHAnsi"/>
        <w:i/>
        <w:color w:val="2C2C2C"/>
        <w:sz w:val="14"/>
        <w:szCs w:val="14"/>
      </w:rPr>
    </w:pPr>
  </w:p>
  <w:p w14:paraId="218E9CB2" w14:textId="143BCBEB" w:rsidR="00B23CE6" w:rsidRDefault="00B23CE6">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627D5" w14:textId="3F5B1343" w:rsidR="00151F5F" w:rsidRDefault="00783CD7" w:rsidP="00151F5F">
    <w:pPr>
      <w:pStyle w:val="Sidehoved"/>
      <w:rPr>
        <w:noProof/>
      </w:rPr>
    </w:pPr>
    <w:r>
      <w:rPr>
        <w:rFonts w:asciiTheme="majorHAnsi" w:hAnsiTheme="majorHAnsi" w:cstheme="majorHAnsi"/>
        <w:i/>
        <w:noProof/>
        <w:color w:val="2C2C2C"/>
        <w:sz w:val="14"/>
        <w:szCs w:val="14"/>
      </w:rPr>
      <w:drawing>
        <wp:anchor distT="0" distB="0" distL="114300" distR="114300" simplePos="0" relativeHeight="251660291" behindDoc="1" locked="0" layoutInCell="1" allowOverlap="1" wp14:anchorId="23FEBA8C" wp14:editId="025D20CC">
          <wp:simplePos x="0" y="0"/>
          <wp:positionH relativeFrom="column">
            <wp:posOffset>5539562</wp:posOffset>
          </wp:positionH>
          <wp:positionV relativeFrom="paragraph">
            <wp:posOffset>10057</wp:posOffset>
          </wp:positionV>
          <wp:extent cx="858520" cy="323215"/>
          <wp:effectExtent l="0" t="0" r="0" b="635"/>
          <wp:wrapTight wrapText="bothSides">
            <wp:wrapPolygon edited="0">
              <wp:start x="0" y="0"/>
              <wp:lineTo x="0" y="20369"/>
              <wp:lineTo x="21089" y="20369"/>
              <wp:lineTo x="21089" y="0"/>
              <wp:lineTo x="0" y="0"/>
            </wp:wrapPolygon>
          </wp:wrapTight>
          <wp:docPr id="276478077"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78077" name="Billed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8520" cy="323215"/>
                  </a:xfrm>
                  <a:prstGeom prst="rect">
                    <a:avLst/>
                  </a:prstGeom>
                  <a:noFill/>
                </pic:spPr>
              </pic:pic>
            </a:graphicData>
          </a:graphic>
          <wp14:sizeRelH relativeFrom="margin">
            <wp14:pctWidth>0</wp14:pctWidth>
          </wp14:sizeRelH>
        </wp:anchor>
      </w:drawing>
    </w:r>
  </w:p>
  <w:p w14:paraId="006E8BA7" w14:textId="0C64EBC9" w:rsidR="00FF332D" w:rsidRPr="003C1409" w:rsidRDefault="00FF332D" w:rsidP="00FF332D">
    <w:pPr>
      <w:pStyle w:val="Sidehoved"/>
      <w:rPr>
        <w:rFonts w:asciiTheme="majorHAnsi" w:hAnsiTheme="majorHAnsi" w:cstheme="majorHAnsi"/>
        <w:i/>
        <w:color w:val="2C2C2C"/>
        <w:sz w:val="14"/>
        <w:szCs w:val="14"/>
      </w:rPr>
    </w:pPr>
    <w:r w:rsidRPr="007138A5">
      <w:rPr>
        <w:rFonts w:asciiTheme="majorHAnsi" w:hAnsiTheme="majorHAnsi" w:cstheme="majorHAnsi"/>
        <w:i/>
        <w:color w:val="2C2C2C"/>
        <w:sz w:val="14"/>
        <w:szCs w:val="14"/>
      </w:rPr>
      <w:br/>
    </w:r>
  </w:p>
  <w:p w14:paraId="0739260F" w14:textId="77777777" w:rsidR="004E1EB9" w:rsidRDefault="004E1EB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418E"/>
    <w:multiLevelType w:val="hybridMultilevel"/>
    <w:tmpl w:val="B1DA744C"/>
    <w:lvl w:ilvl="0" w:tplc="4790BC8A">
      <w:start w:val="12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92308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9DD0565"/>
    <w:multiLevelType w:val="hybridMultilevel"/>
    <w:tmpl w:val="48C29D4E"/>
    <w:lvl w:ilvl="0" w:tplc="B638F13E">
      <w:numFmt w:val="bullet"/>
      <w:lvlText w:val=""/>
      <w:lvlJc w:val="left"/>
      <w:pPr>
        <w:ind w:left="833" w:hanging="360"/>
      </w:pPr>
      <w:rPr>
        <w:rFonts w:ascii="Symbol" w:eastAsia="Symbol" w:hAnsi="Symbol" w:cs="Symbol" w:hint="default"/>
        <w:w w:val="100"/>
        <w:sz w:val="23"/>
        <w:szCs w:val="23"/>
      </w:rPr>
    </w:lvl>
    <w:lvl w:ilvl="1" w:tplc="96EC617C">
      <w:numFmt w:val="bullet"/>
      <w:lvlText w:val="•"/>
      <w:lvlJc w:val="left"/>
      <w:pPr>
        <w:ind w:left="1743" w:hanging="360"/>
      </w:pPr>
      <w:rPr>
        <w:rFonts w:hint="default"/>
      </w:rPr>
    </w:lvl>
    <w:lvl w:ilvl="2" w:tplc="6C429668">
      <w:numFmt w:val="bullet"/>
      <w:lvlText w:val="•"/>
      <w:lvlJc w:val="left"/>
      <w:pPr>
        <w:ind w:left="2646" w:hanging="360"/>
      </w:pPr>
      <w:rPr>
        <w:rFonts w:hint="default"/>
      </w:rPr>
    </w:lvl>
    <w:lvl w:ilvl="3" w:tplc="8DE87F1C">
      <w:numFmt w:val="bullet"/>
      <w:lvlText w:val="•"/>
      <w:lvlJc w:val="left"/>
      <w:pPr>
        <w:ind w:left="3549" w:hanging="360"/>
      </w:pPr>
      <w:rPr>
        <w:rFonts w:hint="default"/>
      </w:rPr>
    </w:lvl>
    <w:lvl w:ilvl="4" w:tplc="DB4A3B20">
      <w:numFmt w:val="bullet"/>
      <w:lvlText w:val="•"/>
      <w:lvlJc w:val="left"/>
      <w:pPr>
        <w:ind w:left="4452" w:hanging="360"/>
      </w:pPr>
      <w:rPr>
        <w:rFonts w:hint="default"/>
      </w:rPr>
    </w:lvl>
    <w:lvl w:ilvl="5" w:tplc="B9E04CC4">
      <w:numFmt w:val="bullet"/>
      <w:lvlText w:val="•"/>
      <w:lvlJc w:val="left"/>
      <w:pPr>
        <w:ind w:left="5355" w:hanging="360"/>
      </w:pPr>
      <w:rPr>
        <w:rFonts w:hint="default"/>
      </w:rPr>
    </w:lvl>
    <w:lvl w:ilvl="6" w:tplc="82D0F012">
      <w:numFmt w:val="bullet"/>
      <w:lvlText w:val="•"/>
      <w:lvlJc w:val="left"/>
      <w:pPr>
        <w:ind w:left="6258" w:hanging="360"/>
      </w:pPr>
      <w:rPr>
        <w:rFonts w:hint="default"/>
      </w:rPr>
    </w:lvl>
    <w:lvl w:ilvl="7" w:tplc="AAC6E12C">
      <w:numFmt w:val="bullet"/>
      <w:lvlText w:val="•"/>
      <w:lvlJc w:val="left"/>
      <w:pPr>
        <w:ind w:left="7161" w:hanging="360"/>
      </w:pPr>
      <w:rPr>
        <w:rFonts w:hint="default"/>
      </w:rPr>
    </w:lvl>
    <w:lvl w:ilvl="8" w:tplc="10FAB380">
      <w:numFmt w:val="bullet"/>
      <w:lvlText w:val="•"/>
      <w:lvlJc w:val="left"/>
      <w:pPr>
        <w:ind w:left="8064" w:hanging="360"/>
      </w:pPr>
      <w:rPr>
        <w:rFonts w:hint="default"/>
      </w:rPr>
    </w:lvl>
  </w:abstractNum>
  <w:abstractNum w:abstractNumId="3" w15:restartNumberingAfterBreak="0">
    <w:nsid w:val="0FB427C3"/>
    <w:multiLevelType w:val="hybridMultilevel"/>
    <w:tmpl w:val="AE92B39A"/>
    <w:lvl w:ilvl="0" w:tplc="428A3958">
      <w:numFmt w:val="bullet"/>
      <w:lvlText w:val=""/>
      <w:lvlJc w:val="left"/>
      <w:pPr>
        <w:ind w:left="720" w:hanging="360"/>
      </w:pPr>
      <w:rPr>
        <w:rFonts w:ascii="Symbol" w:eastAsia="Symbol" w:hAnsi="Symbol" w:cs="Symbol" w:hint="default"/>
        <w:w w:val="100"/>
        <w:sz w:val="23"/>
        <w:szCs w:val="23"/>
      </w:rPr>
    </w:lvl>
    <w:lvl w:ilvl="1" w:tplc="04060003">
      <w:start w:val="1"/>
      <w:numFmt w:val="bullet"/>
      <w:lvlText w:val="o"/>
      <w:lvlJc w:val="left"/>
      <w:pPr>
        <w:ind w:left="967" w:hanging="360"/>
      </w:pPr>
      <w:rPr>
        <w:rFonts w:ascii="Courier New" w:hAnsi="Courier New" w:cs="Courier New" w:hint="default"/>
      </w:rPr>
    </w:lvl>
    <w:lvl w:ilvl="2" w:tplc="04060005">
      <w:start w:val="1"/>
      <w:numFmt w:val="bullet"/>
      <w:lvlText w:val=""/>
      <w:lvlJc w:val="left"/>
      <w:pPr>
        <w:ind w:left="1687" w:hanging="360"/>
      </w:pPr>
      <w:rPr>
        <w:rFonts w:ascii="Wingdings" w:hAnsi="Wingdings" w:hint="default"/>
      </w:rPr>
    </w:lvl>
    <w:lvl w:ilvl="3" w:tplc="04060001">
      <w:start w:val="1"/>
      <w:numFmt w:val="bullet"/>
      <w:lvlText w:val=""/>
      <w:lvlJc w:val="left"/>
      <w:pPr>
        <w:ind w:left="2407" w:hanging="360"/>
      </w:pPr>
      <w:rPr>
        <w:rFonts w:ascii="Symbol" w:hAnsi="Symbol" w:hint="default"/>
      </w:rPr>
    </w:lvl>
    <w:lvl w:ilvl="4" w:tplc="04060003">
      <w:start w:val="1"/>
      <w:numFmt w:val="bullet"/>
      <w:lvlText w:val="o"/>
      <w:lvlJc w:val="left"/>
      <w:pPr>
        <w:ind w:left="3127" w:hanging="360"/>
      </w:pPr>
      <w:rPr>
        <w:rFonts w:ascii="Courier New" w:hAnsi="Courier New" w:cs="Courier New" w:hint="default"/>
      </w:rPr>
    </w:lvl>
    <w:lvl w:ilvl="5" w:tplc="04060005">
      <w:start w:val="1"/>
      <w:numFmt w:val="bullet"/>
      <w:lvlText w:val=""/>
      <w:lvlJc w:val="left"/>
      <w:pPr>
        <w:ind w:left="3847" w:hanging="360"/>
      </w:pPr>
      <w:rPr>
        <w:rFonts w:ascii="Wingdings" w:hAnsi="Wingdings" w:hint="default"/>
      </w:rPr>
    </w:lvl>
    <w:lvl w:ilvl="6" w:tplc="04060001">
      <w:start w:val="1"/>
      <w:numFmt w:val="bullet"/>
      <w:lvlText w:val=""/>
      <w:lvlJc w:val="left"/>
      <w:pPr>
        <w:ind w:left="4567" w:hanging="360"/>
      </w:pPr>
      <w:rPr>
        <w:rFonts w:ascii="Symbol" w:hAnsi="Symbol" w:hint="default"/>
      </w:rPr>
    </w:lvl>
    <w:lvl w:ilvl="7" w:tplc="04060003">
      <w:start w:val="1"/>
      <w:numFmt w:val="bullet"/>
      <w:lvlText w:val="o"/>
      <w:lvlJc w:val="left"/>
      <w:pPr>
        <w:ind w:left="5287" w:hanging="360"/>
      </w:pPr>
      <w:rPr>
        <w:rFonts w:ascii="Courier New" w:hAnsi="Courier New" w:cs="Courier New" w:hint="default"/>
      </w:rPr>
    </w:lvl>
    <w:lvl w:ilvl="8" w:tplc="04060005">
      <w:start w:val="1"/>
      <w:numFmt w:val="bullet"/>
      <w:lvlText w:val=""/>
      <w:lvlJc w:val="left"/>
      <w:pPr>
        <w:ind w:left="6007" w:hanging="360"/>
      </w:pPr>
      <w:rPr>
        <w:rFonts w:ascii="Wingdings" w:hAnsi="Wingdings" w:hint="default"/>
      </w:rPr>
    </w:lvl>
  </w:abstractNum>
  <w:abstractNum w:abstractNumId="4" w15:restartNumberingAfterBreak="0">
    <w:nsid w:val="1A002883"/>
    <w:multiLevelType w:val="hybridMultilevel"/>
    <w:tmpl w:val="EFF65C7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A594C82"/>
    <w:multiLevelType w:val="hybridMultilevel"/>
    <w:tmpl w:val="C802B2E4"/>
    <w:lvl w:ilvl="0" w:tplc="6B540C44">
      <w:numFmt w:val="bullet"/>
      <w:lvlText w:val=""/>
      <w:lvlJc w:val="left"/>
      <w:pPr>
        <w:ind w:left="3093" w:hanging="360"/>
      </w:pPr>
      <w:rPr>
        <w:rFonts w:ascii="Symbol" w:eastAsia="Symbol" w:hAnsi="Symbol" w:cs="Symbol" w:hint="default"/>
        <w:w w:val="100"/>
        <w:sz w:val="23"/>
        <w:szCs w:val="23"/>
      </w:rPr>
    </w:lvl>
    <w:lvl w:ilvl="1" w:tplc="FCE8FACE">
      <w:numFmt w:val="bullet"/>
      <w:lvlText w:val="•"/>
      <w:lvlJc w:val="left"/>
      <w:pPr>
        <w:ind w:left="4003" w:hanging="360"/>
      </w:pPr>
    </w:lvl>
    <w:lvl w:ilvl="2" w:tplc="780E25D2">
      <w:numFmt w:val="bullet"/>
      <w:lvlText w:val="•"/>
      <w:lvlJc w:val="left"/>
      <w:pPr>
        <w:ind w:left="4906" w:hanging="360"/>
      </w:pPr>
    </w:lvl>
    <w:lvl w:ilvl="3" w:tplc="4CBE7468">
      <w:numFmt w:val="bullet"/>
      <w:lvlText w:val="•"/>
      <w:lvlJc w:val="left"/>
      <w:pPr>
        <w:ind w:left="5809" w:hanging="360"/>
      </w:pPr>
    </w:lvl>
    <w:lvl w:ilvl="4" w:tplc="48984874">
      <w:numFmt w:val="bullet"/>
      <w:lvlText w:val="•"/>
      <w:lvlJc w:val="left"/>
      <w:pPr>
        <w:ind w:left="6712" w:hanging="360"/>
      </w:pPr>
    </w:lvl>
    <w:lvl w:ilvl="5" w:tplc="FB5C8D08">
      <w:numFmt w:val="bullet"/>
      <w:lvlText w:val="•"/>
      <w:lvlJc w:val="left"/>
      <w:pPr>
        <w:ind w:left="7615" w:hanging="360"/>
      </w:pPr>
    </w:lvl>
    <w:lvl w:ilvl="6" w:tplc="024ECD0C">
      <w:numFmt w:val="bullet"/>
      <w:lvlText w:val="•"/>
      <w:lvlJc w:val="left"/>
      <w:pPr>
        <w:ind w:left="8518" w:hanging="360"/>
      </w:pPr>
    </w:lvl>
    <w:lvl w:ilvl="7" w:tplc="C77C6A1A">
      <w:numFmt w:val="bullet"/>
      <w:lvlText w:val="•"/>
      <w:lvlJc w:val="left"/>
      <w:pPr>
        <w:ind w:left="9421" w:hanging="360"/>
      </w:pPr>
    </w:lvl>
    <w:lvl w:ilvl="8" w:tplc="DF685BB2">
      <w:numFmt w:val="bullet"/>
      <w:lvlText w:val="•"/>
      <w:lvlJc w:val="left"/>
      <w:pPr>
        <w:ind w:left="10324" w:hanging="360"/>
      </w:pPr>
    </w:lvl>
  </w:abstractNum>
  <w:abstractNum w:abstractNumId="6" w15:restartNumberingAfterBreak="0">
    <w:nsid w:val="2CD80B85"/>
    <w:multiLevelType w:val="hybridMultilevel"/>
    <w:tmpl w:val="24C26E80"/>
    <w:lvl w:ilvl="0" w:tplc="067896F8">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D984C9F"/>
    <w:multiLevelType w:val="hybridMultilevel"/>
    <w:tmpl w:val="52B415B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8" w15:restartNumberingAfterBreak="0">
    <w:nsid w:val="2F1A388D"/>
    <w:multiLevelType w:val="hybridMultilevel"/>
    <w:tmpl w:val="896A220E"/>
    <w:lvl w:ilvl="0" w:tplc="04060001">
      <w:start w:val="1"/>
      <w:numFmt w:val="bullet"/>
      <w:lvlText w:val=""/>
      <w:lvlJc w:val="left"/>
      <w:pPr>
        <w:ind w:left="2024" w:hanging="360"/>
      </w:pPr>
      <w:rPr>
        <w:rFonts w:ascii="Symbol" w:hAnsi="Symbol" w:hint="default"/>
      </w:rPr>
    </w:lvl>
    <w:lvl w:ilvl="1" w:tplc="04060003" w:tentative="1">
      <w:start w:val="1"/>
      <w:numFmt w:val="bullet"/>
      <w:lvlText w:val="o"/>
      <w:lvlJc w:val="left"/>
      <w:pPr>
        <w:ind w:left="2744" w:hanging="360"/>
      </w:pPr>
      <w:rPr>
        <w:rFonts w:ascii="Courier New" w:hAnsi="Courier New" w:cs="Courier New"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cs="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cs="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9" w15:restartNumberingAfterBreak="0">
    <w:nsid w:val="53331AEF"/>
    <w:multiLevelType w:val="hybridMultilevel"/>
    <w:tmpl w:val="0F28C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DE6552"/>
    <w:multiLevelType w:val="hybridMultilevel"/>
    <w:tmpl w:val="A8F41108"/>
    <w:lvl w:ilvl="0" w:tplc="DDC2DC08">
      <w:start w:val="100"/>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63191517"/>
    <w:multiLevelType w:val="hybridMultilevel"/>
    <w:tmpl w:val="0B54F476"/>
    <w:lvl w:ilvl="0" w:tplc="36E68A52">
      <w:start w:val="125"/>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63C36B35"/>
    <w:multiLevelType w:val="hybridMultilevel"/>
    <w:tmpl w:val="2F2C2A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64EA2804"/>
    <w:multiLevelType w:val="hybridMultilevel"/>
    <w:tmpl w:val="94260BA6"/>
    <w:lvl w:ilvl="0" w:tplc="54106D10">
      <w:start w:val="1"/>
      <w:numFmt w:val="bullet"/>
      <w:lvlText w:val=""/>
      <w:lvlJc w:val="left"/>
      <w:pPr>
        <w:ind w:left="720" w:hanging="360"/>
      </w:pPr>
      <w:rPr>
        <w:rFonts w:ascii="Symbol" w:hAnsi="Symbol" w:hint="default"/>
      </w:rPr>
    </w:lvl>
    <w:lvl w:ilvl="1" w:tplc="9FEC86EC">
      <w:start w:val="1"/>
      <w:numFmt w:val="bullet"/>
      <w:lvlText w:val="o"/>
      <w:lvlJc w:val="left"/>
      <w:pPr>
        <w:ind w:left="1440" w:hanging="360"/>
      </w:pPr>
      <w:rPr>
        <w:rFonts w:ascii="Courier New" w:hAnsi="Courier New" w:hint="default"/>
      </w:rPr>
    </w:lvl>
    <w:lvl w:ilvl="2" w:tplc="A7586D5E">
      <w:start w:val="1"/>
      <w:numFmt w:val="bullet"/>
      <w:lvlText w:val=""/>
      <w:lvlJc w:val="left"/>
      <w:pPr>
        <w:ind w:left="2160" w:hanging="360"/>
      </w:pPr>
      <w:rPr>
        <w:rFonts w:ascii="Wingdings" w:hAnsi="Wingdings" w:hint="default"/>
      </w:rPr>
    </w:lvl>
    <w:lvl w:ilvl="3" w:tplc="3FBA3592">
      <w:start w:val="1"/>
      <w:numFmt w:val="bullet"/>
      <w:lvlText w:val=""/>
      <w:lvlJc w:val="left"/>
      <w:pPr>
        <w:ind w:left="2880" w:hanging="360"/>
      </w:pPr>
      <w:rPr>
        <w:rFonts w:ascii="Symbol" w:hAnsi="Symbol" w:hint="default"/>
      </w:rPr>
    </w:lvl>
    <w:lvl w:ilvl="4" w:tplc="90FEE8DE">
      <w:start w:val="1"/>
      <w:numFmt w:val="bullet"/>
      <w:lvlText w:val="o"/>
      <w:lvlJc w:val="left"/>
      <w:pPr>
        <w:ind w:left="3600" w:hanging="360"/>
      </w:pPr>
      <w:rPr>
        <w:rFonts w:ascii="Courier New" w:hAnsi="Courier New" w:hint="default"/>
      </w:rPr>
    </w:lvl>
    <w:lvl w:ilvl="5" w:tplc="4456F6A0">
      <w:start w:val="1"/>
      <w:numFmt w:val="bullet"/>
      <w:lvlText w:val=""/>
      <w:lvlJc w:val="left"/>
      <w:pPr>
        <w:ind w:left="4320" w:hanging="360"/>
      </w:pPr>
      <w:rPr>
        <w:rFonts w:ascii="Wingdings" w:hAnsi="Wingdings" w:hint="default"/>
      </w:rPr>
    </w:lvl>
    <w:lvl w:ilvl="6" w:tplc="F5CC3298">
      <w:start w:val="1"/>
      <w:numFmt w:val="bullet"/>
      <w:lvlText w:val=""/>
      <w:lvlJc w:val="left"/>
      <w:pPr>
        <w:ind w:left="5040" w:hanging="360"/>
      </w:pPr>
      <w:rPr>
        <w:rFonts w:ascii="Symbol" w:hAnsi="Symbol" w:hint="default"/>
      </w:rPr>
    </w:lvl>
    <w:lvl w:ilvl="7" w:tplc="5524ACA0">
      <w:start w:val="1"/>
      <w:numFmt w:val="bullet"/>
      <w:lvlText w:val="o"/>
      <w:lvlJc w:val="left"/>
      <w:pPr>
        <w:ind w:left="5760" w:hanging="360"/>
      </w:pPr>
      <w:rPr>
        <w:rFonts w:ascii="Courier New" w:hAnsi="Courier New" w:hint="default"/>
      </w:rPr>
    </w:lvl>
    <w:lvl w:ilvl="8" w:tplc="FD949A68">
      <w:start w:val="1"/>
      <w:numFmt w:val="bullet"/>
      <w:lvlText w:val=""/>
      <w:lvlJc w:val="left"/>
      <w:pPr>
        <w:ind w:left="6480" w:hanging="360"/>
      </w:pPr>
      <w:rPr>
        <w:rFonts w:ascii="Wingdings" w:hAnsi="Wingdings" w:hint="default"/>
      </w:rPr>
    </w:lvl>
  </w:abstractNum>
  <w:abstractNum w:abstractNumId="14" w15:restartNumberingAfterBreak="0">
    <w:nsid w:val="71674F7A"/>
    <w:multiLevelType w:val="multilevel"/>
    <w:tmpl w:val="C832E4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4A645A2"/>
    <w:multiLevelType w:val="hybridMultilevel"/>
    <w:tmpl w:val="182A8C0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7570237F"/>
    <w:multiLevelType w:val="hybridMultilevel"/>
    <w:tmpl w:val="95BAA4BE"/>
    <w:lvl w:ilvl="0" w:tplc="3312A9DA">
      <w:start w:val="4"/>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798A7B9E"/>
    <w:multiLevelType w:val="hybridMultilevel"/>
    <w:tmpl w:val="0F00DF62"/>
    <w:lvl w:ilvl="0" w:tplc="599E9708">
      <w:start w:val="1"/>
      <w:numFmt w:val="bullet"/>
      <w:lvlText w:val=""/>
      <w:lvlJc w:val="left"/>
      <w:pPr>
        <w:ind w:left="1080" w:hanging="360"/>
      </w:pPr>
      <w:rPr>
        <w:rFonts w:ascii="Symbol" w:hAnsi="Symbol" w:hint="default"/>
      </w:rPr>
    </w:lvl>
    <w:lvl w:ilvl="1" w:tplc="9E3E3660">
      <w:start w:val="1"/>
      <w:numFmt w:val="bullet"/>
      <w:lvlText w:val="o"/>
      <w:lvlJc w:val="left"/>
      <w:pPr>
        <w:ind w:left="1800" w:hanging="360"/>
      </w:pPr>
      <w:rPr>
        <w:rFonts w:ascii="Courier New" w:hAnsi="Courier New" w:hint="default"/>
      </w:rPr>
    </w:lvl>
    <w:lvl w:ilvl="2" w:tplc="92DEEB32">
      <w:start w:val="1"/>
      <w:numFmt w:val="bullet"/>
      <w:lvlText w:val=""/>
      <w:lvlJc w:val="left"/>
      <w:pPr>
        <w:ind w:left="2520" w:hanging="360"/>
      </w:pPr>
      <w:rPr>
        <w:rFonts w:ascii="Wingdings" w:hAnsi="Wingdings" w:hint="default"/>
      </w:rPr>
    </w:lvl>
    <w:lvl w:ilvl="3" w:tplc="885A8E0C">
      <w:start w:val="1"/>
      <w:numFmt w:val="bullet"/>
      <w:lvlText w:val=""/>
      <w:lvlJc w:val="left"/>
      <w:pPr>
        <w:ind w:left="3240" w:hanging="360"/>
      </w:pPr>
      <w:rPr>
        <w:rFonts w:ascii="Symbol" w:hAnsi="Symbol" w:hint="default"/>
      </w:rPr>
    </w:lvl>
    <w:lvl w:ilvl="4" w:tplc="CAA00D14">
      <w:start w:val="1"/>
      <w:numFmt w:val="bullet"/>
      <w:lvlText w:val="o"/>
      <w:lvlJc w:val="left"/>
      <w:pPr>
        <w:ind w:left="3960" w:hanging="360"/>
      </w:pPr>
      <w:rPr>
        <w:rFonts w:ascii="Courier New" w:hAnsi="Courier New" w:hint="default"/>
      </w:rPr>
    </w:lvl>
    <w:lvl w:ilvl="5" w:tplc="3036EC26">
      <w:start w:val="1"/>
      <w:numFmt w:val="bullet"/>
      <w:lvlText w:val=""/>
      <w:lvlJc w:val="left"/>
      <w:pPr>
        <w:ind w:left="4680" w:hanging="360"/>
      </w:pPr>
      <w:rPr>
        <w:rFonts w:ascii="Wingdings" w:hAnsi="Wingdings" w:hint="default"/>
      </w:rPr>
    </w:lvl>
    <w:lvl w:ilvl="6" w:tplc="042C5D7C">
      <w:start w:val="1"/>
      <w:numFmt w:val="bullet"/>
      <w:lvlText w:val=""/>
      <w:lvlJc w:val="left"/>
      <w:pPr>
        <w:ind w:left="5400" w:hanging="360"/>
      </w:pPr>
      <w:rPr>
        <w:rFonts w:ascii="Symbol" w:hAnsi="Symbol" w:hint="default"/>
      </w:rPr>
    </w:lvl>
    <w:lvl w:ilvl="7" w:tplc="B36EF9C6">
      <w:start w:val="1"/>
      <w:numFmt w:val="bullet"/>
      <w:lvlText w:val="o"/>
      <w:lvlJc w:val="left"/>
      <w:pPr>
        <w:ind w:left="6120" w:hanging="360"/>
      </w:pPr>
      <w:rPr>
        <w:rFonts w:ascii="Courier New" w:hAnsi="Courier New" w:hint="default"/>
      </w:rPr>
    </w:lvl>
    <w:lvl w:ilvl="8" w:tplc="A2BA3218">
      <w:start w:val="1"/>
      <w:numFmt w:val="bullet"/>
      <w:lvlText w:val=""/>
      <w:lvlJc w:val="left"/>
      <w:pPr>
        <w:ind w:left="6840" w:hanging="360"/>
      </w:pPr>
      <w:rPr>
        <w:rFonts w:ascii="Wingdings" w:hAnsi="Wingdings" w:hint="default"/>
      </w:rPr>
    </w:lvl>
  </w:abstractNum>
  <w:abstractNum w:abstractNumId="18" w15:restartNumberingAfterBreak="0">
    <w:nsid w:val="7EC81726"/>
    <w:multiLevelType w:val="hybridMultilevel"/>
    <w:tmpl w:val="90883BE2"/>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num w:numId="1" w16cid:durableId="1130247871">
    <w:abstractNumId w:val="13"/>
  </w:num>
  <w:num w:numId="2" w16cid:durableId="464978315">
    <w:abstractNumId w:val="17"/>
  </w:num>
  <w:num w:numId="3" w16cid:durableId="1298799282">
    <w:abstractNumId w:val="10"/>
  </w:num>
  <w:num w:numId="4" w16cid:durableId="399787846">
    <w:abstractNumId w:val="11"/>
  </w:num>
  <w:num w:numId="5" w16cid:durableId="999620752">
    <w:abstractNumId w:val="0"/>
  </w:num>
  <w:num w:numId="6" w16cid:durableId="1996302960">
    <w:abstractNumId w:val="18"/>
  </w:num>
  <w:num w:numId="7" w16cid:durableId="827986624">
    <w:abstractNumId w:val="15"/>
  </w:num>
  <w:num w:numId="8" w16cid:durableId="479812464">
    <w:abstractNumId w:val="3"/>
  </w:num>
  <w:num w:numId="9" w16cid:durableId="1094549098">
    <w:abstractNumId w:val="5"/>
  </w:num>
  <w:num w:numId="10" w16cid:durableId="398292045">
    <w:abstractNumId w:val="5"/>
  </w:num>
  <w:num w:numId="11" w16cid:durableId="739668160">
    <w:abstractNumId w:val="2"/>
  </w:num>
  <w:num w:numId="12" w16cid:durableId="209272349">
    <w:abstractNumId w:val="9"/>
  </w:num>
  <w:num w:numId="13" w16cid:durableId="831916261">
    <w:abstractNumId w:val="12"/>
  </w:num>
  <w:num w:numId="14" w16cid:durableId="1795244339">
    <w:abstractNumId w:val="6"/>
  </w:num>
  <w:num w:numId="15" w16cid:durableId="1172258820">
    <w:abstractNumId w:val="4"/>
  </w:num>
  <w:num w:numId="16" w16cid:durableId="1545406848">
    <w:abstractNumId w:val="14"/>
  </w:num>
  <w:num w:numId="17" w16cid:durableId="1628076207">
    <w:abstractNumId w:val="16"/>
  </w:num>
  <w:num w:numId="18" w16cid:durableId="935019041">
    <w:abstractNumId w:val="8"/>
  </w:num>
  <w:num w:numId="19" w16cid:durableId="1473450608">
    <w:abstractNumId w:val="1"/>
  </w:num>
  <w:num w:numId="20" w16cid:durableId="17657639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ocumentProtection w:edit="readOnly" w:enforcement="1" w:cryptProviderType="rsaAES" w:cryptAlgorithmClass="hash" w:cryptAlgorithmType="typeAny" w:cryptAlgorithmSid="14" w:cryptSpinCount="100000" w:hash="PHOLTpeEoNHxd5P+GcmdaOfq8BGaenvuqncmlCPinsPhqgxdLWLs6gDFCX2RcYehaxj6GXn0lAX7T07IudEY2A==" w:salt="WD9opKkXjfNd9V/0AY8/tQ=="/>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54D"/>
    <w:rsid w:val="00000AE5"/>
    <w:rsid w:val="00001222"/>
    <w:rsid w:val="00001315"/>
    <w:rsid w:val="00001663"/>
    <w:rsid w:val="00001C37"/>
    <w:rsid w:val="00006C48"/>
    <w:rsid w:val="000074B4"/>
    <w:rsid w:val="00010311"/>
    <w:rsid w:val="00010A87"/>
    <w:rsid w:val="00011714"/>
    <w:rsid w:val="00013790"/>
    <w:rsid w:val="0001649C"/>
    <w:rsid w:val="00016FFF"/>
    <w:rsid w:val="00017AFE"/>
    <w:rsid w:val="00020CEF"/>
    <w:rsid w:val="000213D2"/>
    <w:rsid w:val="00021B9F"/>
    <w:rsid w:val="00024BF8"/>
    <w:rsid w:val="00026822"/>
    <w:rsid w:val="0002716C"/>
    <w:rsid w:val="00027A5C"/>
    <w:rsid w:val="00027E56"/>
    <w:rsid w:val="000304CF"/>
    <w:rsid w:val="00030524"/>
    <w:rsid w:val="00034405"/>
    <w:rsid w:val="000345F7"/>
    <w:rsid w:val="00035255"/>
    <w:rsid w:val="000402CB"/>
    <w:rsid w:val="00040C76"/>
    <w:rsid w:val="00041DE7"/>
    <w:rsid w:val="0004272C"/>
    <w:rsid w:val="0004378C"/>
    <w:rsid w:val="0004390E"/>
    <w:rsid w:val="00044073"/>
    <w:rsid w:val="00044B91"/>
    <w:rsid w:val="00044FE6"/>
    <w:rsid w:val="00047C95"/>
    <w:rsid w:val="000505EF"/>
    <w:rsid w:val="00051335"/>
    <w:rsid w:val="00051EE3"/>
    <w:rsid w:val="00052168"/>
    <w:rsid w:val="00052173"/>
    <w:rsid w:val="00054148"/>
    <w:rsid w:val="000543DF"/>
    <w:rsid w:val="0006036C"/>
    <w:rsid w:val="00062C00"/>
    <w:rsid w:val="00063FE4"/>
    <w:rsid w:val="00064AF2"/>
    <w:rsid w:val="00066100"/>
    <w:rsid w:val="0006641C"/>
    <w:rsid w:val="00073F12"/>
    <w:rsid w:val="000770B6"/>
    <w:rsid w:val="00077CB4"/>
    <w:rsid w:val="0008006C"/>
    <w:rsid w:val="000801BD"/>
    <w:rsid w:val="00080D4D"/>
    <w:rsid w:val="000828AA"/>
    <w:rsid w:val="00083023"/>
    <w:rsid w:val="0008388D"/>
    <w:rsid w:val="00084973"/>
    <w:rsid w:val="00084A8B"/>
    <w:rsid w:val="000872B3"/>
    <w:rsid w:val="00087BD2"/>
    <w:rsid w:val="000912B3"/>
    <w:rsid w:val="0009174A"/>
    <w:rsid w:val="00092201"/>
    <w:rsid w:val="000967CC"/>
    <w:rsid w:val="00096CB4"/>
    <w:rsid w:val="000A09CD"/>
    <w:rsid w:val="000A0EAA"/>
    <w:rsid w:val="000A2398"/>
    <w:rsid w:val="000A2A46"/>
    <w:rsid w:val="000A2CFB"/>
    <w:rsid w:val="000A3208"/>
    <w:rsid w:val="000A3E1A"/>
    <w:rsid w:val="000A5B64"/>
    <w:rsid w:val="000A67F0"/>
    <w:rsid w:val="000A6BF7"/>
    <w:rsid w:val="000A7E37"/>
    <w:rsid w:val="000B1F59"/>
    <w:rsid w:val="000B2F58"/>
    <w:rsid w:val="000B36FC"/>
    <w:rsid w:val="000B3F07"/>
    <w:rsid w:val="000B6373"/>
    <w:rsid w:val="000C3F02"/>
    <w:rsid w:val="000C4984"/>
    <w:rsid w:val="000C62D3"/>
    <w:rsid w:val="000C6689"/>
    <w:rsid w:val="000C7300"/>
    <w:rsid w:val="000C73BC"/>
    <w:rsid w:val="000D0CF9"/>
    <w:rsid w:val="000D14AC"/>
    <w:rsid w:val="000D2937"/>
    <w:rsid w:val="000D4C14"/>
    <w:rsid w:val="000D5BEE"/>
    <w:rsid w:val="000D6DE2"/>
    <w:rsid w:val="000E12F7"/>
    <w:rsid w:val="000E27E7"/>
    <w:rsid w:val="000E2ED0"/>
    <w:rsid w:val="000E3415"/>
    <w:rsid w:val="000E3F30"/>
    <w:rsid w:val="000E4456"/>
    <w:rsid w:val="000E47F4"/>
    <w:rsid w:val="000E5048"/>
    <w:rsid w:val="000E56B8"/>
    <w:rsid w:val="000E6799"/>
    <w:rsid w:val="000E7233"/>
    <w:rsid w:val="000F216F"/>
    <w:rsid w:val="000F3237"/>
    <w:rsid w:val="000F458F"/>
    <w:rsid w:val="000F4FEF"/>
    <w:rsid w:val="000F53C0"/>
    <w:rsid w:val="000F57D6"/>
    <w:rsid w:val="000F5BA1"/>
    <w:rsid w:val="000F703A"/>
    <w:rsid w:val="000F7F35"/>
    <w:rsid w:val="00104CB5"/>
    <w:rsid w:val="00107677"/>
    <w:rsid w:val="00111FCE"/>
    <w:rsid w:val="001153B0"/>
    <w:rsid w:val="0011765F"/>
    <w:rsid w:val="001237F6"/>
    <w:rsid w:val="00123C6A"/>
    <w:rsid w:val="001252DF"/>
    <w:rsid w:val="001263D2"/>
    <w:rsid w:val="00126884"/>
    <w:rsid w:val="001274E0"/>
    <w:rsid w:val="00127756"/>
    <w:rsid w:val="00127846"/>
    <w:rsid w:val="00130358"/>
    <w:rsid w:val="00133156"/>
    <w:rsid w:val="00134104"/>
    <w:rsid w:val="00136371"/>
    <w:rsid w:val="00136C19"/>
    <w:rsid w:val="00137751"/>
    <w:rsid w:val="00137D6A"/>
    <w:rsid w:val="00143AE4"/>
    <w:rsid w:val="0014755B"/>
    <w:rsid w:val="00150660"/>
    <w:rsid w:val="00150BEC"/>
    <w:rsid w:val="00151477"/>
    <w:rsid w:val="00151F5F"/>
    <w:rsid w:val="0015365B"/>
    <w:rsid w:val="001553DC"/>
    <w:rsid w:val="001553E6"/>
    <w:rsid w:val="00155D35"/>
    <w:rsid w:val="001563AC"/>
    <w:rsid w:val="00156BFC"/>
    <w:rsid w:val="00156DF0"/>
    <w:rsid w:val="0015737B"/>
    <w:rsid w:val="00160792"/>
    <w:rsid w:val="00162A6F"/>
    <w:rsid w:val="00163A11"/>
    <w:rsid w:val="0016482C"/>
    <w:rsid w:val="00165A16"/>
    <w:rsid w:val="001711FD"/>
    <w:rsid w:val="00171C49"/>
    <w:rsid w:val="00171E92"/>
    <w:rsid w:val="00172833"/>
    <w:rsid w:val="001740B9"/>
    <w:rsid w:val="001744BC"/>
    <w:rsid w:val="00174690"/>
    <w:rsid w:val="00176E23"/>
    <w:rsid w:val="00185240"/>
    <w:rsid w:val="00185929"/>
    <w:rsid w:val="00192508"/>
    <w:rsid w:val="0019477A"/>
    <w:rsid w:val="001952E8"/>
    <w:rsid w:val="001960EF"/>
    <w:rsid w:val="00196C08"/>
    <w:rsid w:val="0019703D"/>
    <w:rsid w:val="001971B8"/>
    <w:rsid w:val="001974A0"/>
    <w:rsid w:val="0019771C"/>
    <w:rsid w:val="001A0788"/>
    <w:rsid w:val="001A26A1"/>
    <w:rsid w:val="001A4214"/>
    <w:rsid w:val="001A579F"/>
    <w:rsid w:val="001A78D0"/>
    <w:rsid w:val="001A79A2"/>
    <w:rsid w:val="001B0D83"/>
    <w:rsid w:val="001B30ED"/>
    <w:rsid w:val="001B576E"/>
    <w:rsid w:val="001B7BA3"/>
    <w:rsid w:val="001C0C20"/>
    <w:rsid w:val="001C0C8C"/>
    <w:rsid w:val="001C1CAB"/>
    <w:rsid w:val="001C30F6"/>
    <w:rsid w:val="001C68D0"/>
    <w:rsid w:val="001C6D2C"/>
    <w:rsid w:val="001D1B19"/>
    <w:rsid w:val="001D2284"/>
    <w:rsid w:val="001D3D95"/>
    <w:rsid w:val="001D6841"/>
    <w:rsid w:val="001D6888"/>
    <w:rsid w:val="001D6B52"/>
    <w:rsid w:val="001D6F75"/>
    <w:rsid w:val="001D7B6F"/>
    <w:rsid w:val="001D7D02"/>
    <w:rsid w:val="001E0F84"/>
    <w:rsid w:val="001E1A37"/>
    <w:rsid w:val="001E1DB2"/>
    <w:rsid w:val="001E244E"/>
    <w:rsid w:val="001E2F93"/>
    <w:rsid w:val="001E2F98"/>
    <w:rsid w:val="001E4E76"/>
    <w:rsid w:val="001E68CA"/>
    <w:rsid w:val="001E6E59"/>
    <w:rsid w:val="001E71CA"/>
    <w:rsid w:val="001E7D47"/>
    <w:rsid w:val="001F0D7A"/>
    <w:rsid w:val="001F4ED0"/>
    <w:rsid w:val="001F526A"/>
    <w:rsid w:val="001F70C7"/>
    <w:rsid w:val="001F7819"/>
    <w:rsid w:val="00200B58"/>
    <w:rsid w:val="00201B11"/>
    <w:rsid w:val="00202076"/>
    <w:rsid w:val="00204E0A"/>
    <w:rsid w:val="002107C8"/>
    <w:rsid w:val="00213237"/>
    <w:rsid w:val="00213F6A"/>
    <w:rsid w:val="00217C4B"/>
    <w:rsid w:val="002230F8"/>
    <w:rsid w:val="00227908"/>
    <w:rsid w:val="00232933"/>
    <w:rsid w:val="00237233"/>
    <w:rsid w:val="00240859"/>
    <w:rsid w:val="00241443"/>
    <w:rsid w:val="00241A15"/>
    <w:rsid w:val="00243815"/>
    <w:rsid w:val="00243DD3"/>
    <w:rsid w:val="00246FA4"/>
    <w:rsid w:val="002505B7"/>
    <w:rsid w:val="0025122E"/>
    <w:rsid w:val="002526C1"/>
    <w:rsid w:val="002527BF"/>
    <w:rsid w:val="00252FE7"/>
    <w:rsid w:val="0025389F"/>
    <w:rsid w:val="002549FD"/>
    <w:rsid w:val="00255592"/>
    <w:rsid w:val="00256539"/>
    <w:rsid w:val="00256CC6"/>
    <w:rsid w:val="0026254E"/>
    <w:rsid w:val="00262C0B"/>
    <w:rsid w:val="00263C4D"/>
    <w:rsid w:val="00263DE3"/>
    <w:rsid w:val="00263EA2"/>
    <w:rsid w:val="00263FD2"/>
    <w:rsid w:val="0026459F"/>
    <w:rsid w:val="00272C18"/>
    <w:rsid w:val="002733AC"/>
    <w:rsid w:val="00274BF5"/>
    <w:rsid w:val="00275B00"/>
    <w:rsid w:val="00276612"/>
    <w:rsid w:val="00281166"/>
    <w:rsid w:val="00285D96"/>
    <w:rsid w:val="00286EEF"/>
    <w:rsid w:val="00287421"/>
    <w:rsid w:val="00290393"/>
    <w:rsid w:val="00293CC0"/>
    <w:rsid w:val="00293FFB"/>
    <w:rsid w:val="002941A4"/>
    <w:rsid w:val="00294E0F"/>
    <w:rsid w:val="002959BB"/>
    <w:rsid w:val="002975F4"/>
    <w:rsid w:val="002976BD"/>
    <w:rsid w:val="00297901"/>
    <w:rsid w:val="002A0DC8"/>
    <w:rsid w:val="002A4640"/>
    <w:rsid w:val="002A5B77"/>
    <w:rsid w:val="002A5E6E"/>
    <w:rsid w:val="002A726D"/>
    <w:rsid w:val="002B04BC"/>
    <w:rsid w:val="002B07FE"/>
    <w:rsid w:val="002B20CD"/>
    <w:rsid w:val="002B4815"/>
    <w:rsid w:val="002B4994"/>
    <w:rsid w:val="002B4DF2"/>
    <w:rsid w:val="002B5221"/>
    <w:rsid w:val="002B5588"/>
    <w:rsid w:val="002B5BDB"/>
    <w:rsid w:val="002B6E65"/>
    <w:rsid w:val="002B7690"/>
    <w:rsid w:val="002B7ACB"/>
    <w:rsid w:val="002C044A"/>
    <w:rsid w:val="002C0D0C"/>
    <w:rsid w:val="002C2231"/>
    <w:rsid w:val="002C430B"/>
    <w:rsid w:val="002C445F"/>
    <w:rsid w:val="002C4B27"/>
    <w:rsid w:val="002C690C"/>
    <w:rsid w:val="002C7ADA"/>
    <w:rsid w:val="002D0690"/>
    <w:rsid w:val="002E0DC4"/>
    <w:rsid w:val="002E6342"/>
    <w:rsid w:val="002E64BC"/>
    <w:rsid w:val="002E766E"/>
    <w:rsid w:val="002F08CB"/>
    <w:rsid w:val="002F17A7"/>
    <w:rsid w:val="002F2144"/>
    <w:rsid w:val="002F3641"/>
    <w:rsid w:val="002F4D27"/>
    <w:rsid w:val="002F5242"/>
    <w:rsid w:val="002F622B"/>
    <w:rsid w:val="002F6292"/>
    <w:rsid w:val="002F764C"/>
    <w:rsid w:val="00300958"/>
    <w:rsid w:val="003030A0"/>
    <w:rsid w:val="00303B3A"/>
    <w:rsid w:val="00305796"/>
    <w:rsid w:val="00305AC7"/>
    <w:rsid w:val="00310493"/>
    <w:rsid w:val="00311473"/>
    <w:rsid w:val="00314DCD"/>
    <w:rsid w:val="0031562D"/>
    <w:rsid w:val="00315EF4"/>
    <w:rsid w:val="00317A16"/>
    <w:rsid w:val="003206BB"/>
    <w:rsid w:val="003252BA"/>
    <w:rsid w:val="00330B06"/>
    <w:rsid w:val="00331E22"/>
    <w:rsid w:val="003333F3"/>
    <w:rsid w:val="003360AF"/>
    <w:rsid w:val="00336DD6"/>
    <w:rsid w:val="00340186"/>
    <w:rsid w:val="00341DE5"/>
    <w:rsid w:val="00344D90"/>
    <w:rsid w:val="00344F8E"/>
    <w:rsid w:val="00347A1D"/>
    <w:rsid w:val="00347A46"/>
    <w:rsid w:val="00350D8C"/>
    <w:rsid w:val="00351B51"/>
    <w:rsid w:val="00354B5E"/>
    <w:rsid w:val="00360667"/>
    <w:rsid w:val="003613FA"/>
    <w:rsid w:val="0036232D"/>
    <w:rsid w:val="003634C0"/>
    <w:rsid w:val="00363680"/>
    <w:rsid w:val="003649AD"/>
    <w:rsid w:val="00364B34"/>
    <w:rsid w:val="00364CA5"/>
    <w:rsid w:val="00365325"/>
    <w:rsid w:val="00365F3C"/>
    <w:rsid w:val="00367E77"/>
    <w:rsid w:val="00370216"/>
    <w:rsid w:val="00370F15"/>
    <w:rsid w:val="00371F6B"/>
    <w:rsid w:val="00372AE2"/>
    <w:rsid w:val="0037342D"/>
    <w:rsid w:val="00374ECB"/>
    <w:rsid w:val="00375085"/>
    <w:rsid w:val="003777BA"/>
    <w:rsid w:val="00377BB7"/>
    <w:rsid w:val="00380B57"/>
    <w:rsid w:val="00380CF6"/>
    <w:rsid w:val="00383C24"/>
    <w:rsid w:val="003850E7"/>
    <w:rsid w:val="00385411"/>
    <w:rsid w:val="00391A61"/>
    <w:rsid w:val="00392D54"/>
    <w:rsid w:val="00393034"/>
    <w:rsid w:val="0039379A"/>
    <w:rsid w:val="00393E2A"/>
    <w:rsid w:val="003A22E7"/>
    <w:rsid w:val="003A42A7"/>
    <w:rsid w:val="003A4958"/>
    <w:rsid w:val="003A60DE"/>
    <w:rsid w:val="003A614B"/>
    <w:rsid w:val="003B0BA7"/>
    <w:rsid w:val="003B0CE4"/>
    <w:rsid w:val="003B21AA"/>
    <w:rsid w:val="003B3661"/>
    <w:rsid w:val="003B5306"/>
    <w:rsid w:val="003B784B"/>
    <w:rsid w:val="003C091E"/>
    <w:rsid w:val="003C2A18"/>
    <w:rsid w:val="003C44B0"/>
    <w:rsid w:val="003C5BAE"/>
    <w:rsid w:val="003C6A7D"/>
    <w:rsid w:val="003D07E1"/>
    <w:rsid w:val="003D0D98"/>
    <w:rsid w:val="003D19F6"/>
    <w:rsid w:val="003D39CB"/>
    <w:rsid w:val="003D5E66"/>
    <w:rsid w:val="003D5FCB"/>
    <w:rsid w:val="003D6DEF"/>
    <w:rsid w:val="003E03D9"/>
    <w:rsid w:val="003E1823"/>
    <w:rsid w:val="003E2C2D"/>
    <w:rsid w:val="003E3E86"/>
    <w:rsid w:val="003E6A64"/>
    <w:rsid w:val="003F28F4"/>
    <w:rsid w:val="003F3E21"/>
    <w:rsid w:val="003F5407"/>
    <w:rsid w:val="003F5B21"/>
    <w:rsid w:val="003F7319"/>
    <w:rsid w:val="003F7A8B"/>
    <w:rsid w:val="0040331C"/>
    <w:rsid w:val="00403A06"/>
    <w:rsid w:val="00404734"/>
    <w:rsid w:val="00404782"/>
    <w:rsid w:val="00404BE4"/>
    <w:rsid w:val="00405E98"/>
    <w:rsid w:val="0040678D"/>
    <w:rsid w:val="004110E0"/>
    <w:rsid w:val="00411364"/>
    <w:rsid w:val="00411A01"/>
    <w:rsid w:val="00411CF9"/>
    <w:rsid w:val="004122F0"/>
    <w:rsid w:val="00412AF8"/>
    <w:rsid w:val="00414953"/>
    <w:rsid w:val="00414BD4"/>
    <w:rsid w:val="00415B4B"/>
    <w:rsid w:val="00417AAF"/>
    <w:rsid w:val="00417C85"/>
    <w:rsid w:val="0042005F"/>
    <w:rsid w:val="00421E97"/>
    <w:rsid w:val="004230AF"/>
    <w:rsid w:val="0042450F"/>
    <w:rsid w:val="00427C98"/>
    <w:rsid w:val="00430275"/>
    <w:rsid w:val="004306FD"/>
    <w:rsid w:val="00431911"/>
    <w:rsid w:val="00432149"/>
    <w:rsid w:val="00433940"/>
    <w:rsid w:val="004350C1"/>
    <w:rsid w:val="00435B05"/>
    <w:rsid w:val="00435BD8"/>
    <w:rsid w:val="004376BF"/>
    <w:rsid w:val="00441CBA"/>
    <w:rsid w:val="004436A6"/>
    <w:rsid w:val="00444ADA"/>
    <w:rsid w:val="004451F4"/>
    <w:rsid w:val="00446F8E"/>
    <w:rsid w:val="004513D1"/>
    <w:rsid w:val="00451E2E"/>
    <w:rsid w:val="00454698"/>
    <w:rsid w:val="00455328"/>
    <w:rsid w:val="00457B31"/>
    <w:rsid w:val="0046052E"/>
    <w:rsid w:val="004610F7"/>
    <w:rsid w:val="00461B4B"/>
    <w:rsid w:val="00461F0E"/>
    <w:rsid w:val="00462D34"/>
    <w:rsid w:val="00464F3B"/>
    <w:rsid w:val="0046658E"/>
    <w:rsid w:val="004724A8"/>
    <w:rsid w:val="00481271"/>
    <w:rsid w:val="00481DF5"/>
    <w:rsid w:val="004930B2"/>
    <w:rsid w:val="004941B6"/>
    <w:rsid w:val="00494283"/>
    <w:rsid w:val="004945F4"/>
    <w:rsid w:val="00496B1F"/>
    <w:rsid w:val="004A1C06"/>
    <w:rsid w:val="004A31EE"/>
    <w:rsid w:val="004A36E9"/>
    <w:rsid w:val="004A3704"/>
    <w:rsid w:val="004A3D17"/>
    <w:rsid w:val="004A5D18"/>
    <w:rsid w:val="004A6C4A"/>
    <w:rsid w:val="004A6F7E"/>
    <w:rsid w:val="004A77DA"/>
    <w:rsid w:val="004A7CEB"/>
    <w:rsid w:val="004B2E2C"/>
    <w:rsid w:val="004B4889"/>
    <w:rsid w:val="004B4C10"/>
    <w:rsid w:val="004B52FB"/>
    <w:rsid w:val="004B5D27"/>
    <w:rsid w:val="004C1EA3"/>
    <w:rsid w:val="004C21B6"/>
    <w:rsid w:val="004C326B"/>
    <w:rsid w:val="004C3751"/>
    <w:rsid w:val="004C3CF6"/>
    <w:rsid w:val="004C4C9B"/>
    <w:rsid w:val="004C5581"/>
    <w:rsid w:val="004C72DC"/>
    <w:rsid w:val="004D2003"/>
    <w:rsid w:val="004D32B9"/>
    <w:rsid w:val="004D39A1"/>
    <w:rsid w:val="004D3BD1"/>
    <w:rsid w:val="004D3E93"/>
    <w:rsid w:val="004D4AF6"/>
    <w:rsid w:val="004D5490"/>
    <w:rsid w:val="004D78B0"/>
    <w:rsid w:val="004D7CD1"/>
    <w:rsid w:val="004E0107"/>
    <w:rsid w:val="004E0B02"/>
    <w:rsid w:val="004E1EB9"/>
    <w:rsid w:val="004E2F87"/>
    <w:rsid w:val="004E31E8"/>
    <w:rsid w:val="004E3FEF"/>
    <w:rsid w:val="004E4B8F"/>
    <w:rsid w:val="004E58E8"/>
    <w:rsid w:val="004F0DB0"/>
    <w:rsid w:val="004F15BB"/>
    <w:rsid w:val="004F300B"/>
    <w:rsid w:val="004F4A65"/>
    <w:rsid w:val="004F4ED6"/>
    <w:rsid w:val="004F53C2"/>
    <w:rsid w:val="004F55B6"/>
    <w:rsid w:val="004F7206"/>
    <w:rsid w:val="004F754D"/>
    <w:rsid w:val="004F7DF3"/>
    <w:rsid w:val="0050119C"/>
    <w:rsid w:val="00501F9A"/>
    <w:rsid w:val="005035CF"/>
    <w:rsid w:val="00503AA0"/>
    <w:rsid w:val="0050487A"/>
    <w:rsid w:val="00506AE3"/>
    <w:rsid w:val="00507211"/>
    <w:rsid w:val="00515468"/>
    <w:rsid w:val="00516833"/>
    <w:rsid w:val="005209F7"/>
    <w:rsid w:val="005223D6"/>
    <w:rsid w:val="00524385"/>
    <w:rsid w:val="0053310B"/>
    <w:rsid w:val="005343AA"/>
    <w:rsid w:val="0054071D"/>
    <w:rsid w:val="005414C4"/>
    <w:rsid w:val="00541EE2"/>
    <w:rsid w:val="005420B9"/>
    <w:rsid w:val="00542C34"/>
    <w:rsid w:val="00543DF5"/>
    <w:rsid w:val="0054410C"/>
    <w:rsid w:val="00544C93"/>
    <w:rsid w:val="0054584F"/>
    <w:rsid w:val="0054591D"/>
    <w:rsid w:val="00546C99"/>
    <w:rsid w:val="00550794"/>
    <w:rsid w:val="00551210"/>
    <w:rsid w:val="0055183B"/>
    <w:rsid w:val="00551C92"/>
    <w:rsid w:val="00552238"/>
    <w:rsid w:val="00554F43"/>
    <w:rsid w:val="00557CCC"/>
    <w:rsid w:val="00557D67"/>
    <w:rsid w:val="00562A88"/>
    <w:rsid w:val="00563F41"/>
    <w:rsid w:val="00565F74"/>
    <w:rsid w:val="00571467"/>
    <w:rsid w:val="00572307"/>
    <w:rsid w:val="00572C81"/>
    <w:rsid w:val="0057468F"/>
    <w:rsid w:val="00574D37"/>
    <w:rsid w:val="0057643C"/>
    <w:rsid w:val="005816FF"/>
    <w:rsid w:val="00582590"/>
    <w:rsid w:val="00584C6F"/>
    <w:rsid w:val="00584D37"/>
    <w:rsid w:val="00585F7E"/>
    <w:rsid w:val="005862F1"/>
    <w:rsid w:val="0058722E"/>
    <w:rsid w:val="00587BFE"/>
    <w:rsid w:val="00591235"/>
    <w:rsid w:val="00592248"/>
    <w:rsid w:val="00593E8F"/>
    <w:rsid w:val="00594F85"/>
    <w:rsid w:val="00595154"/>
    <w:rsid w:val="0059765E"/>
    <w:rsid w:val="005A0E9E"/>
    <w:rsid w:val="005A2487"/>
    <w:rsid w:val="005A30FE"/>
    <w:rsid w:val="005A5ADA"/>
    <w:rsid w:val="005A5E1F"/>
    <w:rsid w:val="005A69F7"/>
    <w:rsid w:val="005B1E14"/>
    <w:rsid w:val="005B2496"/>
    <w:rsid w:val="005B34D1"/>
    <w:rsid w:val="005B42CB"/>
    <w:rsid w:val="005B4510"/>
    <w:rsid w:val="005B5333"/>
    <w:rsid w:val="005B5C5A"/>
    <w:rsid w:val="005B664D"/>
    <w:rsid w:val="005B7083"/>
    <w:rsid w:val="005B70BB"/>
    <w:rsid w:val="005B73F7"/>
    <w:rsid w:val="005C0193"/>
    <w:rsid w:val="005C0C72"/>
    <w:rsid w:val="005C1253"/>
    <w:rsid w:val="005C39A5"/>
    <w:rsid w:val="005C3F23"/>
    <w:rsid w:val="005D1419"/>
    <w:rsid w:val="005D2654"/>
    <w:rsid w:val="005D2DD8"/>
    <w:rsid w:val="005D4FC0"/>
    <w:rsid w:val="005D5DB8"/>
    <w:rsid w:val="005D61B2"/>
    <w:rsid w:val="005E1E83"/>
    <w:rsid w:val="005E2129"/>
    <w:rsid w:val="005E3416"/>
    <w:rsid w:val="005E399F"/>
    <w:rsid w:val="005E503C"/>
    <w:rsid w:val="005E5469"/>
    <w:rsid w:val="005E6234"/>
    <w:rsid w:val="005F1F45"/>
    <w:rsid w:val="005F3733"/>
    <w:rsid w:val="005F3C78"/>
    <w:rsid w:val="005F51BF"/>
    <w:rsid w:val="005F5350"/>
    <w:rsid w:val="005F7E91"/>
    <w:rsid w:val="0060020E"/>
    <w:rsid w:val="00603D64"/>
    <w:rsid w:val="00603E1F"/>
    <w:rsid w:val="0060405C"/>
    <w:rsid w:val="00604A53"/>
    <w:rsid w:val="00605686"/>
    <w:rsid w:val="00606872"/>
    <w:rsid w:val="0061019A"/>
    <w:rsid w:val="00610CDC"/>
    <w:rsid w:val="00612201"/>
    <w:rsid w:val="00612C38"/>
    <w:rsid w:val="00614088"/>
    <w:rsid w:val="0061409B"/>
    <w:rsid w:val="00614AED"/>
    <w:rsid w:val="00615250"/>
    <w:rsid w:val="006153F9"/>
    <w:rsid w:val="00616090"/>
    <w:rsid w:val="006218D9"/>
    <w:rsid w:val="006220DC"/>
    <w:rsid w:val="00622A18"/>
    <w:rsid w:val="006243FF"/>
    <w:rsid w:val="00625522"/>
    <w:rsid w:val="00625931"/>
    <w:rsid w:val="0062677B"/>
    <w:rsid w:val="00630681"/>
    <w:rsid w:val="00630BEF"/>
    <w:rsid w:val="006330D0"/>
    <w:rsid w:val="00634BCB"/>
    <w:rsid w:val="00635C96"/>
    <w:rsid w:val="006373F5"/>
    <w:rsid w:val="0064052E"/>
    <w:rsid w:val="00640AF1"/>
    <w:rsid w:val="00644032"/>
    <w:rsid w:val="00645615"/>
    <w:rsid w:val="00646742"/>
    <w:rsid w:val="00646A9C"/>
    <w:rsid w:val="00646F25"/>
    <w:rsid w:val="00647741"/>
    <w:rsid w:val="006477ED"/>
    <w:rsid w:val="00647A2A"/>
    <w:rsid w:val="00647F56"/>
    <w:rsid w:val="006504EC"/>
    <w:rsid w:val="006509D2"/>
    <w:rsid w:val="00654624"/>
    <w:rsid w:val="00656170"/>
    <w:rsid w:val="0066229B"/>
    <w:rsid w:val="00662D8C"/>
    <w:rsid w:val="00663169"/>
    <w:rsid w:val="00663317"/>
    <w:rsid w:val="0066544D"/>
    <w:rsid w:val="0066C79A"/>
    <w:rsid w:val="006745B7"/>
    <w:rsid w:val="0067474B"/>
    <w:rsid w:val="00675E6F"/>
    <w:rsid w:val="0067624F"/>
    <w:rsid w:val="00677827"/>
    <w:rsid w:val="006867A1"/>
    <w:rsid w:val="00691438"/>
    <w:rsid w:val="00692073"/>
    <w:rsid w:val="00692629"/>
    <w:rsid w:val="00694E63"/>
    <w:rsid w:val="00696335"/>
    <w:rsid w:val="00696400"/>
    <w:rsid w:val="00696EA5"/>
    <w:rsid w:val="006978DF"/>
    <w:rsid w:val="00697960"/>
    <w:rsid w:val="006A0D0D"/>
    <w:rsid w:val="006A1056"/>
    <w:rsid w:val="006A2168"/>
    <w:rsid w:val="006A5428"/>
    <w:rsid w:val="006A5824"/>
    <w:rsid w:val="006A617E"/>
    <w:rsid w:val="006A6C4B"/>
    <w:rsid w:val="006A702D"/>
    <w:rsid w:val="006B3830"/>
    <w:rsid w:val="006B4B1B"/>
    <w:rsid w:val="006B517C"/>
    <w:rsid w:val="006B7169"/>
    <w:rsid w:val="006B7A10"/>
    <w:rsid w:val="006C063A"/>
    <w:rsid w:val="006C1BF8"/>
    <w:rsid w:val="006C2606"/>
    <w:rsid w:val="006C36E8"/>
    <w:rsid w:val="006C3A61"/>
    <w:rsid w:val="006C40D8"/>
    <w:rsid w:val="006C47DC"/>
    <w:rsid w:val="006C4B34"/>
    <w:rsid w:val="006C5031"/>
    <w:rsid w:val="006C60C3"/>
    <w:rsid w:val="006C6196"/>
    <w:rsid w:val="006C6607"/>
    <w:rsid w:val="006C7650"/>
    <w:rsid w:val="006D0595"/>
    <w:rsid w:val="006D1428"/>
    <w:rsid w:val="006D2C99"/>
    <w:rsid w:val="006D367A"/>
    <w:rsid w:val="006D64E4"/>
    <w:rsid w:val="006D6A9A"/>
    <w:rsid w:val="006D7AA6"/>
    <w:rsid w:val="006E0A94"/>
    <w:rsid w:val="006E557D"/>
    <w:rsid w:val="006E5BEB"/>
    <w:rsid w:val="006F348A"/>
    <w:rsid w:val="006F43F5"/>
    <w:rsid w:val="006F5AE8"/>
    <w:rsid w:val="006F65B5"/>
    <w:rsid w:val="006F75BE"/>
    <w:rsid w:val="006F7C18"/>
    <w:rsid w:val="007021B1"/>
    <w:rsid w:val="00703C4B"/>
    <w:rsid w:val="007048F3"/>
    <w:rsid w:val="00705AAE"/>
    <w:rsid w:val="00706E66"/>
    <w:rsid w:val="00707308"/>
    <w:rsid w:val="00707E60"/>
    <w:rsid w:val="00710A75"/>
    <w:rsid w:val="007125A3"/>
    <w:rsid w:val="0071560D"/>
    <w:rsid w:val="0072242A"/>
    <w:rsid w:val="00723585"/>
    <w:rsid w:val="00724065"/>
    <w:rsid w:val="007253E9"/>
    <w:rsid w:val="00730157"/>
    <w:rsid w:val="007309E9"/>
    <w:rsid w:val="00731D3D"/>
    <w:rsid w:val="00731D71"/>
    <w:rsid w:val="00731EB7"/>
    <w:rsid w:val="00732843"/>
    <w:rsid w:val="007337A0"/>
    <w:rsid w:val="007340B0"/>
    <w:rsid w:val="00736761"/>
    <w:rsid w:val="00736CEA"/>
    <w:rsid w:val="00737A12"/>
    <w:rsid w:val="00740779"/>
    <w:rsid w:val="00744469"/>
    <w:rsid w:val="00745793"/>
    <w:rsid w:val="00745FC5"/>
    <w:rsid w:val="00746A9D"/>
    <w:rsid w:val="0075007B"/>
    <w:rsid w:val="00750D77"/>
    <w:rsid w:val="00755DFC"/>
    <w:rsid w:val="007575CA"/>
    <w:rsid w:val="00762ABE"/>
    <w:rsid w:val="00763AA2"/>
    <w:rsid w:val="00763E5A"/>
    <w:rsid w:val="00764555"/>
    <w:rsid w:val="0076481F"/>
    <w:rsid w:val="00764900"/>
    <w:rsid w:val="00766124"/>
    <w:rsid w:val="0076657C"/>
    <w:rsid w:val="007667BD"/>
    <w:rsid w:val="007677C7"/>
    <w:rsid w:val="00770A18"/>
    <w:rsid w:val="00770A4A"/>
    <w:rsid w:val="007717BB"/>
    <w:rsid w:val="00774755"/>
    <w:rsid w:val="00776111"/>
    <w:rsid w:val="00780A58"/>
    <w:rsid w:val="00783CD7"/>
    <w:rsid w:val="007843A9"/>
    <w:rsid w:val="00785BC2"/>
    <w:rsid w:val="00790D84"/>
    <w:rsid w:val="007913AD"/>
    <w:rsid w:val="007921FA"/>
    <w:rsid w:val="00793057"/>
    <w:rsid w:val="00793BFD"/>
    <w:rsid w:val="00794D7A"/>
    <w:rsid w:val="00796A8B"/>
    <w:rsid w:val="00797323"/>
    <w:rsid w:val="0079747B"/>
    <w:rsid w:val="007A1423"/>
    <w:rsid w:val="007A22FA"/>
    <w:rsid w:val="007A447B"/>
    <w:rsid w:val="007A4B92"/>
    <w:rsid w:val="007A4D45"/>
    <w:rsid w:val="007A50CF"/>
    <w:rsid w:val="007A55C3"/>
    <w:rsid w:val="007A650E"/>
    <w:rsid w:val="007A7780"/>
    <w:rsid w:val="007B0CB2"/>
    <w:rsid w:val="007B1D2F"/>
    <w:rsid w:val="007B2407"/>
    <w:rsid w:val="007B2B77"/>
    <w:rsid w:val="007B4716"/>
    <w:rsid w:val="007B52BF"/>
    <w:rsid w:val="007B5D72"/>
    <w:rsid w:val="007C1113"/>
    <w:rsid w:val="007C1CB6"/>
    <w:rsid w:val="007C283F"/>
    <w:rsid w:val="007C546D"/>
    <w:rsid w:val="007C5B71"/>
    <w:rsid w:val="007C682E"/>
    <w:rsid w:val="007C688A"/>
    <w:rsid w:val="007D3CD9"/>
    <w:rsid w:val="007D40F6"/>
    <w:rsid w:val="007D5A18"/>
    <w:rsid w:val="007D5D57"/>
    <w:rsid w:val="007D6BE9"/>
    <w:rsid w:val="007D706A"/>
    <w:rsid w:val="007E0BBB"/>
    <w:rsid w:val="007E5F2C"/>
    <w:rsid w:val="007E6A44"/>
    <w:rsid w:val="007E7568"/>
    <w:rsid w:val="007E7855"/>
    <w:rsid w:val="007F2B38"/>
    <w:rsid w:val="007F635C"/>
    <w:rsid w:val="007F77A6"/>
    <w:rsid w:val="007F7B89"/>
    <w:rsid w:val="00803FC1"/>
    <w:rsid w:val="0080463E"/>
    <w:rsid w:val="008047A0"/>
    <w:rsid w:val="00804FCC"/>
    <w:rsid w:val="008063CF"/>
    <w:rsid w:val="00810CC0"/>
    <w:rsid w:val="0081345B"/>
    <w:rsid w:val="00814C03"/>
    <w:rsid w:val="008151E8"/>
    <w:rsid w:val="0081672F"/>
    <w:rsid w:val="00816838"/>
    <w:rsid w:val="0081730B"/>
    <w:rsid w:val="008174E4"/>
    <w:rsid w:val="00817A27"/>
    <w:rsid w:val="00821399"/>
    <w:rsid w:val="00822718"/>
    <w:rsid w:val="00823337"/>
    <w:rsid w:val="00823DD1"/>
    <w:rsid w:val="0082507F"/>
    <w:rsid w:val="00825FC4"/>
    <w:rsid w:val="00827673"/>
    <w:rsid w:val="0083018F"/>
    <w:rsid w:val="0083229F"/>
    <w:rsid w:val="0083377B"/>
    <w:rsid w:val="00833EF9"/>
    <w:rsid w:val="00835451"/>
    <w:rsid w:val="0083699E"/>
    <w:rsid w:val="008378D6"/>
    <w:rsid w:val="00840062"/>
    <w:rsid w:val="008416AA"/>
    <w:rsid w:val="00841F1C"/>
    <w:rsid w:val="00842129"/>
    <w:rsid w:val="00842A4A"/>
    <w:rsid w:val="00844B86"/>
    <w:rsid w:val="008459AA"/>
    <w:rsid w:val="00847CAE"/>
    <w:rsid w:val="00852809"/>
    <w:rsid w:val="008532EA"/>
    <w:rsid w:val="0085354B"/>
    <w:rsid w:val="00854C84"/>
    <w:rsid w:val="0085588C"/>
    <w:rsid w:val="00855F54"/>
    <w:rsid w:val="00861B1E"/>
    <w:rsid w:val="008623ED"/>
    <w:rsid w:val="008628BA"/>
    <w:rsid w:val="00863FE4"/>
    <w:rsid w:val="008715CC"/>
    <w:rsid w:val="00872A43"/>
    <w:rsid w:val="0087303D"/>
    <w:rsid w:val="00873064"/>
    <w:rsid w:val="008756C8"/>
    <w:rsid w:val="008758D8"/>
    <w:rsid w:val="0087642C"/>
    <w:rsid w:val="00876BCA"/>
    <w:rsid w:val="00877061"/>
    <w:rsid w:val="00877534"/>
    <w:rsid w:val="008778E0"/>
    <w:rsid w:val="00880038"/>
    <w:rsid w:val="00881BAA"/>
    <w:rsid w:val="00882436"/>
    <w:rsid w:val="00883E8F"/>
    <w:rsid w:val="00884D1A"/>
    <w:rsid w:val="008877E6"/>
    <w:rsid w:val="00890C97"/>
    <w:rsid w:val="0089282E"/>
    <w:rsid w:val="00892F7A"/>
    <w:rsid w:val="008936B1"/>
    <w:rsid w:val="00893C23"/>
    <w:rsid w:val="00896A6F"/>
    <w:rsid w:val="0089764E"/>
    <w:rsid w:val="008A02C4"/>
    <w:rsid w:val="008A4BE8"/>
    <w:rsid w:val="008B2364"/>
    <w:rsid w:val="008B3F53"/>
    <w:rsid w:val="008B4AC3"/>
    <w:rsid w:val="008C0AA3"/>
    <w:rsid w:val="008C1830"/>
    <w:rsid w:val="008C1A94"/>
    <w:rsid w:val="008C2AE8"/>
    <w:rsid w:val="008C3949"/>
    <w:rsid w:val="008C47C5"/>
    <w:rsid w:val="008C4B88"/>
    <w:rsid w:val="008C4F73"/>
    <w:rsid w:val="008C6E67"/>
    <w:rsid w:val="008C79D4"/>
    <w:rsid w:val="008D0481"/>
    <w:rsid w:val="008D1000"/>
    <w:rsid w:val="008D19A0"/>
    <w:rsid w:val="008D1DAA"/>
    <w:rsid w:val="008D2D23"/>
    <w:rsid w:val="008D37C9"/>
    <w:rsid w:val="008D407D"/>
    <w:rsid w:val="008D5802"/>
    <w:rsid w:val="008D6A99"/>
    <w:rsid w:val="008D6F59"/>
    <w:rsid w:val="008D7BE7"/>
    <w:rsid w:val="008D7E10"/>
    <w:rsid w:val="008E07C8"/>
    <w:rsid w:val="008E0F12"/>
    <w:rsid w:val="008E1B72"/>
    <w:rsid w:val="008E2EB3"/>
    <w:rsid w:val="008E36C4"/>
    <w:rsid w:val="008E7FAE"/>
    <w:rsid w:val="008F0848"/>
    <w:rsid w:val="008F1E5D"/>
    <w:rsid w:val="008F2CD2"/>
    <w:rsid w:val="008F2D60"/>
    <w:rsid w:val="008F39CF"/>
    <w:rsid w:val="008F3F4B"/>
    <w:rsid w:val="008F5F39"/>
    <w:rsid w:val="008F612B"/>
    <w:rsid w:val="008F65AD"/>
    <w:rsid w:val="008F764D"/>
    <w:rsid w:val="008F7F12"/>
    <w:rsid w:val="00901E86"/>
    <w:rsid w:val="00902DAB"/>
    <w:rsid w:val="00905EF7"/>
    <w:rsid w:val="00906514"/>
    <w:rsid w:val="0090747B"/>
    <w:rsid w:val="00907B9B"/>
    <w:rsid w:val="00907F9C"/>
    <w:rsid w:val="009116B4"/>
    <w:rsid w:val="009130A7"/>
    <w:rsid w:val="009142F6"/>
    <w:rsid w:val="00915415"/>
    <w:rsid w:val="0091609D"/>
    <w:rsid w:val="009208AF"/>
    <w:rsid w:val="00922573"/>
    <w:rsid w:val="009229BE"/>
    <w:rsid w:val="0092369B"/>
    <w:rsid w:val="00924A8E"/>
    <w:rsid w:val="00925056"/>
    <w:rsid w:val="00925493"/>
    <w:rsid w:val="0092570F"/>
    <w:rsid w:val="009262F7"/>
    <w:rsid w:val="00926872"/>
    <w:rsid w:val="00926F7B"/>
    <w:rsid w:val="00926F96"/>
    <w:rsid w:val="009305D3"/>
    <w:rsid w:val="00931091"/>
    <w:rsid w:val="0093407C"/>
    <w:rsid w:val="00934C34"/>
    <w:rsid w:val="00935218"/>
    <w:rsid w:val="009358A3"/>
    <w:rsid w:val="009358E1"/>
    <w:rsid w:val="0093694D"/>
    <w:rsid w:val="00937046"/>
    <w:rsid w:val="00937361"/>
    <w:rsid w:val="00937848"/>
    <w:rsid w:val="00941CC3"/>
    <w:rsid w:val="00944C59"/>
    <w:rsid w:val="00945064"/>
    <w:rsid w:val="0095020B"/>
    <w:rsid w:val="0095026D"/>
    <w:rsid w:val="00950648"/>
    <w:rsid w:val="00950CDF"/>
    <w:rsid w:val="00952827"/>
    <w:rsid w:val="0095345F"/>
    <w:rsid w:val="00954C31"/>
    <w:rsid w:val="00955B3B"/>
    <w:rsid w:val="00955D1F"/>
    <w:rsid w:val="00957D90"/>
    <w:rsid w:val="00957FAB"/>
    <w:rsid w:val="00961F64"/>
    <w:rsid w:val="0096257B"/>
    <w:rsid w:val="0096388F"/>
    <w:rsid w:val="00963CDC"/>
    <w:rsid w:val="009640D5"/>
    <w:rsid w:val="00964990"/>
    <w:rsid w:val="00965526"/>
    <w:rsid w:val="009671B9"/>
    <w:rsid w:val="00967BDC"/>
    <w:rsid w:val="00967C54"/>
    <w:rsid w:val="009702B3"/>
    <w:rsid w:val="00970816"/>
    <w:rsid w:val="00970E14"/>
    <w:rsid w:val="00973292"/>
    <w:rsid w:val="009738BB"/>
    <w:rsid w:val="009739FA"/>
    <w:rsid w:val="009743DE"/>
    <w:rsid w:val="0097477B"/>
    <w:rsid w:val="00976625"/>
    <w:rsid w:val="0097690E"/>
    <w:rsid w:val="00977CAC"/>
    <w:rsid w:val="00981171"/>
    <w:rsid w:val="00982FE2"/>
    <w:rsid w:val="00983A0A"/>
    <w:rsid w:val="00983F08"/>
    <w:rsid w:val="009849F8"/>
    <w:rsid w:val="00985395"/>
    <w:rsid w:val="00985606"/>
    <w:rsid w:val="00985924"/>
    <w:rsid w:val="00990988"/>
    <w:rsid w:val="00994C11"/>
    <w:rsid w:val="00994D62"/>
    <w:rsid w:val="00995654"/>
    <w:rsid w:val="009A0112"/>
    <w:rsid w:val="009A19B7"/>
    <w:rsid w:val="009A1F5B"/>
    <w:rsid w:val="009A5F2A"/>
    <w:rsid w:val="009A6453"/>
    <w:rsid w:val="009B01DF"/>
    <w:rsid w:val="009B055A"/>
    <w:rsid w:val="009B405F"/>
    <w:rsid w:val="009B47DA"/>
    <w:rsid w:val="009B744C"/>
    <w:rsid w:val="009C2327"/>
    <w:rsid w:val="009C3662"/>
    <w:rsid w:val="009C4C0D"/>
    <w:rsid w:val="009C596F"/>
    <w:rsid w:val="009D49AE"/>
    <w:rsid w:val="009D4D70"/>
    <w:rsid w:val="009D5596"/>
    <w:rsid w:val="009D5F50"/>
    <w:rsid w:val="009D62E5"/>
    <w:rsid w:val="009D6817"/>
    <w:rsid w:val="009D7D47"/>
    <w:rsid w:val="009E03E4"/>
    <w:rsid w:val="009E06DC"/>
    <w:rsid w:val="009E084F"/>
    <w:rsid w:val="009E10B7"/>
    <w:rsid w:val="009E27EE"/>
    <w:rsid w:val="009E300B"/>
    <w:rsid w:val="009E34F8"/>
    <w:rsid w:val="009E36A5"/>
    <w:rsid w:val="009E3837"/>
    <w:rsid w:val="009E43CA"/>
    <w:rsid w:val="009E607A"/>
    <w:rsid w:val="009E6E88"/>
    <w:rsid w:val="009F181D"/>
    <w:rsid w:val="009F3CEC"/>
    <w:rsid w:val="009F4D2A"/>
    <w:rsid w:val="009F4DB6"/>
    <w:rsid w:val="009F53C8"/>
    <w:rsid w:val="009F55A6"/>
    <w:rsid w:val="009F73FC"/>
    <w:rsid w:val="009F7DB6"/>
    <w:rsid w:val="00A00E6A"/>
    <w:rsid w:val="00A02DD1"/>
    <w:rsid w:val="00A06E69"/>
    <w:rsid w:val="00A073F6"/>
    <w:rsid w:val="00A10B2B"/>
    <w:rsid w:val="00A1283A"/>
    <w:rsid w:val="00A13107"/>
    <w:rsid w:val="00A13347"/>
    <w:rsid w:val="00A14D9F"/>
    <w:rsid w:val="00A211A7"/>
    <w:rsid w:val="00A22C59"/>
    <w:rsid w:val="00A238B4"/>
    <w:rsid w:val="00A23D52"/>
    <w:rsid w:val="00A23DF6"/>
    <w:rsid w:val="00A256B0"/>
    <w:rsid w:val="00A263BC"/>
    <w:rsid w:val="00A32882"/>
    <w:rsid w:val="00A335BF"/>
    <w:rsid w:val="00A33941"/>
    <w:rsid w:val="00A408CD"/>
    <w:rsid w:val="00A40A0F"/>
    <w:rsid w:val="00A41B16"/>
    <w:rsid w:val="00A43D90"/>
    <w:rsid w:val="00A44602"/>
    <w:rsid w:val="00A450FF"/>
    <w:rsid w:val="00A5191C"/>
    <w:rsid w:val="00A539E1"/>
    <w:rsid w:val="00A53C36"/>
    <w:rsid w:val="00A540A2"/>
    <w:rsid w:val="00A5462E"/>
    <w:rsid w:val="00A55D61"/>
    <w:rsid w:val="00A641A3"/>
    <w:rsid w:val="00A65894"/>
    <w:rsid w:val="00A66238"/>
    <w:rsid w:val="00A6767E"/>
    <w:rsid w:val="00A7010E"/>
    <w:rsid w:val="00A749C9"/>
    <w:rsid w:val="00A75666"/>
    <w:rsid w:val="00A82A54"/>
    <w:rsid w:val="00A837D2"/>
    <w:rsid w:val="00A83E00"/>
    <w:rsid w:val="00A845C9"/>
    <w:rsid w:val="00A86A75"/>
    <w:rsid w:val="00A86B8C"/>
    <w:rsid w:val="00A87348"/>
    <w:rsid w:val="00A903BC"/>
    <w:rsid w:val="00A915E6"/>
    <w:rsid w:val="00A91E92"/>
    <w:rsid w:val="00A92884"/>
    <w:rsid w:val="00A92EC1"/>
    <w:rsid w:val="00A9306C"/>
    <w:rsid w:val="00A95895"/>
    <w:rsid w:val="00A963DD"/>
    <w:rsid w:val="00A96559"/>
    <w:rsid w:val="00A9760B"/>
    <w:rsid w:val="00AA02BA"/>
    <w:rsid w:val="00AA18B1"/>
    <w:rsid w:val="00AA329F"/>
    <w:rsid w:val="00AA3FAF"/>
    <w:rsid w:val="00AA40DD"/>
    <w:rsid w:val="00AA5380"/>
    <w:rsid w:val="00AA56FF"/>
    <w:rsid w:val="00AA74C7"/>
    <w:rsid w:val="00AB0121"/>
    <w:rsid w:val="00AB22F4"/>
    <w:rsid w:val="00AB372A"/>
    <w:rsid w:val="00AB466D"/>
    <w:rsid w:val="00AB4A07"/>
    <w:rsid w:val="00AB6063"/>
    <w:rsid w:val="00AB6BAF"/>
    <w:rsid w:val="00AC027A"/>
    <w:rsid w:val="00AC1898"/>
    <w:rsid w:val="00AC5ADC"/>
    <w:rsid w:val="00AC7818"/>
    <w:rsid w:val="00AD056A"/>
    <w:rsid w:val="00AD1745"/>
    <w:rsid w:val="00AD1B26"/>
    <w:rsid w:val="00AD1D65"/>
    <w:rsid w:val="00AD1F4A"/>
    <w:rsid w:val="00AD3AA2"/>
    <w:rsid w:val="00AD6A4E"/>
    <w:rsid w:val="00AD73FC"/>
    <w:rsid w:val="00AD7452"/>
    <w:rsid w:val="00AE0641"/>
    <w:rsid w:val="00AE0F9A"/>
    <w:rsid w:val="00AE0FDE"/>
    <w:rsid w:val="00AE3F8D"/>
    <w:rsid w:val="00AE46D7"/>
    <w:rsid w:val="00AE477C"/>
    <w:rsid w:val="00AE5C5E"/>
    <w:rsid w:val="00AE5E88"/>
    <w:rsid w:val="00AE648E"/>
    <w:rsid w:val="00AF1993"/>
    <w:rsid w:val="00AF2F67"/>
    <w:rsid w:val="00AF3717"/>
    <w:rsid w:val="00AF47EC"/>
    <w:rsid w:val="00AF5247"/>
    <w:rsid w:val="00AFB156"/>
    <w:rsid w:val="00B03427"/>
    <w:rsid w:val="00B06AD3"/>
    <w:rsid w:val="00B07787"/>
    <w:rsid w:val="00B07995"/>
    <w:rsid w:val="00B111D8"/>
    <w:rsid w:val="00B11E27"/>
    <w:rsid w:val="00B12313"/>
    <w:rsid w:val="00B12906"/>
    <w:rsid w:val="00B12CC6"/>
    <w:rsid w:val="00B13295"/>
    <w:rsid w:val="00B14970"/>
    <w:rsid w:val="00B15385"/>
    <w:rsid w:val="00B17077"/>
    <w:rsid w:val="00B178C0"/>
    <w:rsid w:val="00B204B8"/>
    <w:rsid w:val="00B20791"/>
    <w:rsid w:val="00B20EBE"/>
    <w:rsid w:val="00B22629"/>
    <w:rsid w:val="00B23A9C"/>
    <w:rsid w:val="00B23CE6"/>
    <w:rsid w:val="00B23DCD"/>
    <w:rsid w:val="00B25ACD"/>
    <w:rsid w:val="00B261C9"/>
    <w:rsid w:val="00B32370"/>
    <w:rsid w:val="00B3769F"/>
    <w:rsid w:val="00B37897"/>
    <w:rsid w:val="00B37955"/>
    <w:rsid w:val="00B401BF"/>
    <w:rsid w:val="00B401C1"/>
    <w:rsid w:val="00B40A3F"/>
    <w:rsid w:val="00B441D5"/>
    <w:rsid w:val="00B4674C"/>
    <w:rsid w:val="00B5053D"/>
    <w:rsid w:val="00B51619"/>
    <w:rsid w:val="00B523D7"/>
    <w:rsid w:val="00B52843"/>
    <w:rsid w:val="00B53679"/>
    <w:rsid w:val="00B53EEA"/>
    <w:rsid w:val="00B567B5"/>
    <w:rsid w:val="00B57F7E"/>
    <w:rsid w:val="00B6020F"/>
    <w:rsid w:val="00B6273C"/>
    <w:rsid w:val="00B64AAE"/>
    <w:rsid w:val="00B653C2"/>
    <w:rsid w:val="00B653CD"/>
    <w:rsid w:val="00B658F2"/>
    <w:rsid w:val="00B660D8"/>
    <w:rsid w:val="00B70798"/>
    <w:rsid w:val="00B70DE7"/>
    <w:rsid w:val="00B713C9"/>
    <w:rsid w:val="00B7220D"/>
    <w:rsid w:val="00B72A81"/>
    <w:rsid w:val="00B73634"/>
    <w:rsid w:val="00B73D6A"/>
    <w:rsid w:val="00B746F3"/>
    <w:rsid w:val="00B751A9"/>
    <w:rsid w:val="00B76C82"/>
    <w:rsid w:val="00B804C3"/>
    <w:rsid w:val="00B82463"/>
    <w:rsid w:val="00B84792"/>
    <w:rsid w:val="00B86606"/>
    <w:rsid w:val="00B86B91"/>
    <w:rsid w:val="00B87178"/>
    <w:rsid w:val="00B90299"/>
    <w:rsid w:val="00B916F9"/>
    <w:rsid w:val="00B92DD5"/>
    <w:rsid w:val="00BA11CD"/>
    <w:rsid w:val="00BA1A6A"/>
    <w:rsid w:val="00BA382D"/>
    <w:rsid w:val="00BA3C16"/>
    <w:rsid w:val="00BA659E"/>
    <w:rsid w:val="00BA68D4"/>
    <w:rsid w:val="00BA7BC9"/>
    <w:rsid w:val="00BB2076"/>
    <w:rsid w:val="00BB46B4"/>
    <w:rsid w:val="00BB46E3"/>
    <w:rsid w:val="00BC1B9D"/>
    <w:rsid w:val="00BC2684"/>
    <w:rsid w:val="00BC26B1"/>
    <w:rsid w:val="00BC555F"/>
    <w:rsid w:val="00BC5CCB"/>
    <w:rsid w:val="00BC642C"/>
    <w:rsid w:val="00BC763D"/>
    <w:rsid w:val="00BD0663"/>
    <w:rsid w:val="00BD4339"/>
    <w:rsid w:val="00BD4D4A"/>
    <w:rsid w:val="00BD4EC4"/>
    <w:rsid w:val="00BD6581"/>
    <w:rsid w:val="00BD6606"/>
    <w:rsid w:val="00BD739E"/>
    <w:rsid w:val="00BD78EA"/>
    <w:rsid w:val="00BE22C2"/>
    <w:rsid w:val="00BE4882"/>
    <w:rsid w:val="00BE4A61"/>
    <w:rsid w:val="00BE53A2"/>
    <w:rsid w:val="00BE5E67"/>
    <w:rsid w:val="00BE6D56"/>
    <w:rsid w:val="00BE774F"/>
    <w:rsid w:val="00BE7986"/>
    <w:rsid w:val="00BE7DE3"/>
    <w:rsid w:val="00BF2525"/>
    <w:rsid w:val="00BF37D3"/>
    <w:rsid w:val="00BF5BA7"/>
    <w:rsid w:val="00BF625A"/>
    <w:rsid w:val="00BF6411"/>
    <w:rsid w:val="00BF7CB3"/>
    <w:rsid w:val="00C00981"/>
    <w:rsid w:val="00C023FB"/>
    <w:rsid w:val="00C07B39"/>
    <w:rsid w:val="00C113BF"/>
    <w:rsid w:val="00C12144"/>
    <w:rsid w:val="00C13C90"/>
    <w:rsid w:val="00C15483"/>
    <w:rsid w:val="00C21409"/>
    <w:rsid w:val="00C21579"/>
    <w:rsid w:val="00C23177"/>
    <w:rsid w:val="00C23706"/>
    <w:rsid w:val="00C252F3"/>
    <w:rsid w:val="00C255AF"/>
    <w:rsid w:val="00C2720F"/>
    <w:rsid w:val="00C30867"/>
    <w:rsid w:val="00C30956"/>
    <w:rsid w:val="00C30E6C"/>
    <w:rsid w:val="00C3164A"/>
    <w:rsid w:val="00C33FF3"/>
    <w:rsid w:val="00C345FA"/>
    <w:rsid w:val="00C34BBA"/>
    <w:rsid w:val="00C3587A"/>
    <w:rsid w:val="00C378C4"/>
    <w:rsid w:val="00C37F6A"/>
    <w:rsid w:val="00C4023C"/>
    <w:rsid w:val="00C4285A"/>
    <w:rsid w:val="00C4342C"/>
    <w:rsid w:val="00C43854"/>
    <w:rsid w:val="00C43CFA"/>
    <w:rsid w:val="00C43F42"/>
    <w:rsid w:val="00C466F0"/>
    <w:rsid w:val="00C5106D"/>
    <w:rsid w:val="00C51DDA"/>
    <w:rsid w:val="00C521D7"/>
    <w:rsid w:val="00C5301D"/>
    <w:rsid w:val="00C54F5B"/>
    <w:rsid w:val="00C578C8"/>
    <w:rsid w:val="00C57EB8"/>
    <w:rsid w:val="00C60D12"/>
    <w:rsid w:val="00C60D34"/>
    <w:rsid w:val="00C61CCB"/>
    <w:rsid w:val="00C61F53"/>
    <w:rsid w:val="00C62F21"/>
    <w:rsid w:val="00C62F5F"/>
    <w:rsid w:val="00C63798"/>
    <w:rsid w:val="00C644A6"/>
    <w:rsid w:val="00C66EB4"/>
    <w:rsid w:val="00C67100"/>
    <w:rsid w:val="00C716C2"/>
    <w:rsid w:val="00C739F5"/>
    <w:rsid w:val="00C75A6F"/>
    <w:rsid w:val="00C80496"/>
    <w:rsid w:val="00C814FB"/>
    <w:rsid w:val="00C82826"/>
    <w:rsid w:val="00C83FA3"/>
    <w:rsid w:val="00C85167"/>
    <w:rsid w:val="00C852BB"/>
    <w:rsid w:val="00C9020A"/>
    <w:rsid w:val="00C90E6D"/>
    <w:rsid w:val="00C91728"/>
    <w:rsid w:val="00C92ACD"/>
    <w:rsid w:val="00C92E22"/>
    <w:rsid w:val="00C93A88"/>
    <w:rsid w:val="00C93E36"/>
    <w:rsid w:val="00C94CBE"/>
    <w:rsid w:val="00C95537"/>
    <w:rsid w:val="00C959B6"/>
    <w:rsid w:val="00C95C96"/>
    <w:rsid w:val="00C97259"/>
    <w:rsid w:val="00C97327"/>
    <w:rsid w:val="00C977CA"/>
    <w:rsid w:val="00CA19F7"/>
    <w:rsid w:val="00CA1E50"/>
    <w:rsid w:val="00CA26DB"/>
    <w:rsid w:val="00CA27B9"/>
    <w:rsid w:val="00CA4735"/>
    <w:rsid w:val="00CA76D3"/>
    <w:rsid w:val="00CB039C"/>
    <w:rsid w:val="00CB0E3E"/>
    <w:rsid w:val="00CB1F1A"/>
    <w:rsid w:val="00CB2E62"/>
    <w:rsid w:val="00CB5DB7"/>
    <w:rsid w:val="00CB5EDB"/>
    <w:rsid w:val="00CB6441"/>
    <w:rsid w:val="00CB786F"/>
    <w:rsid w:val="00CB7928"/>
    <w:rsid w:val="00CC09E4"/>
    <w:rsid w:val="00CC2489"/>
    <w:rsid w:val="00CC2620"/>
    <w:rsid w:val="00CC2A7D"/>
    <w:rsid w:val="00CC3A0A"/>
    <w:rsid w:val="00CC4749"/>
    <w:rsid w:val="00CC5F53"/>
    <w:rsid w:val="00CC6041"/>
    <w:rsid w:val="00CC7565"/>
    <w:rsid w:val="00CC7656"/>
    <w:rsid w:val="00CD1869"/>
    <w:rsid w:val="00CD24E3"/>
    <w:rsid w:val="00CD32D9"/>
    <w:rsid w:val="00CD34C4"/>
    <w:rsid w:val="00CD3BC5"/>
    <w:rsid w:val="00CD42B5"/>
    <w:rsid w:val="00CD47D5"/>
    <w:rsid w:val="00CD49BB"/>
    <w:rsid w:val="00CD5F77"/>
    <w:rsid w:val="00CD6D7B"/>
    <w:rsid w:val="00CE3B9D"/>
    <w:rsid w:val="00CE7C5C"/>
    <w:rsid w:val="00CF05D1"/>
    <w:rsid w:val="00CF1D11"/>
    <w:rsid w:val="00CF55F6"/>
    <w:rsid w:val="00CF7D49"/>
    <w:rsid w:val="00D02818"/>
    <w:rsid w:val="00D04081"/>
    <w:rsid w:val="00D043F0"/>
    <w:rsid w:val="00D04DD3"/>
    <w:rsid w:val="00D0551D"/>
    <w:rsid w:val="00D10176"/>
    <w:rsid w:val="00D119C1"/>
    <w:rsid w:val="00D12C26"/>
    <w:rsid w:val="00D14C2C"/>
    <w:rsid w:val="00D16ABD"/>
    <w:rsid w:val="00D22B75"/>
    <w:rsid w:val="00D22FB6"/>
    <w:rsid w:val="00D23355"/>
    <w:rsid w:val="00D24342"/>
    <w:rsid w:val="00D24564"/>
    <w:rsid w:val="00D2646F"/>
    <w:rsid w:val="00D30667"/>
    <w:rsid w:val="00D34B23"/>
    <w:rsid w:val="00D34DE7"/>
    <w:rsid w:val="00D403D7"/>
    <w:rsid w:val="00D418E4"/>
    <w:rsid w:val="00D45BB3"/>
    <w:rsid w:val="00D47B21"/>
    <w:rsid w:val="00D507F9"/>
    <w:rsid w:val="00D518B3"/>
    <w:rsid w:val="00D52227"/>
    <w:rsid w:val="00D52CC1"/>
    <w:rsid w:val="00D53F76"/>
    <w:rsid w:val="00D549D9"/>
    <w:rsid w:val="00D55E23"/>
    <w:rsid w:val="00D55E59"/>
    <w:rsid w:val="00D56A38"/>
    <w:rsid w:val="00D60FDA"/>
    <w:rsid w:val="00D619C1"/>
    <w:rsid w:val="00D62E17"/>
    <w:rsid w:val="00D63C6A"/>
    <w:rsid w:val="00D645CB"/>
    <w:rsid w:val="00D64CC4"/>
    <w:rsid w:val="00D651D8"/>
    <w:rsid w:val="00D6619A"/>
    <w:rsid w:val="00D6639E"/>
    <w:rsid w:val="00D66F41"/>
    <w:rsid w:val="00D6771E"/>
    <w:rsid w:val="00D7168A"/>
    <w:rsid w:val="00D73535"/>
    <w:rsid w:val="00D73B1B"/>
    <w:rsid w:val="00D77B1A"/>
    <w:rsid w:val="00D821A0"/>
    <w:rsid w:val="00D826F4"/>
    <w:rsid w:val="00D83741"/>
    <w:rsid w:val="00D85119"/>
    <w:rsid w:val="00D91228"/>
    <w:rsid w:val="00D918EE"/>
    <w:rsid w:val="00D93B82"/>
    <w:rsid w:val="00D94FE3"/>
    <w:rsid w:val="00D9501F"/>
    <w:rsid w:val="00D95515"/>
    <w:rsid w:val="00D96EC9"/>
    <w:rsid w:val="00D975C0"/>
    <w:rsid w:val="00DA158D"/>
    <w:rsid w:val="00DA4D9A"/>
    <w:rsid w:val="00DA4F62"/>
    <w:rsid w:val="00DA50E9"/>
    <w:rsid w:val="00DA5403"/>
    <w:rsid w:val="00DA541C"/>
    <w:rsid w:val="00DA7DEF"/>
    <w:rsid w:val="00DA7EDB"/>
    <w:rsid w:val="00DB0A6F"/>
    <w:rsid w:val="00DB1629"/>
    <w:rsid w:val="00DB3820"/>
    <w:rsid w:val="00DB396E"/>
    <w:rsid w:val="00DB4BDF"/>
    <w:rsid w:val="00DB4C09"/>
    <w:rsid w:val="00DB4ED5"/>
    <w:rsid w:val="00DB5F18"/>
    <w:rsid w:val="00DB6A93"/>
    <w:rsid w:val="00DB734C"/>
    <w:rsid w:val="00DC30BA"/>
    <w:rsid w:val="00DC41AE"/>
    <w:rsid w:val="00DD2F04"/>
    <w:rsid w:val="00DD4564"/>
    <w:rsid w:val="00DD56E7"/>
    <w:rsid w:val="00DD64E4"/>
    <w:rsid w:val="00DD7067"/>
    <w:rsid w:val="00DD758F"/>
    <w:rsid w:val="00DD7C39"/>
    <w:rsid w:val="00DE0033"/>
    <w:rsid w:val="00DE280A"/>
    <w:rsid w:val="00DE32AF"/>
    <w:rsid w:val="00DE3C05"/>
    <w:rsid w:val="00DE429B"/>
    <w:rsid w:val="00DE6F12"/>
    <w:rsid w:val="00DF047F"/>
    <w:rsid w:val="00DF1282"/>
    <w:rsid w:val="00DF1970"/>
    <w:rsid w:val="00DF2884"/>
    <w:rsid w:val="00DF37C3"/>
    <w:rsid w:val="00DF464A"/>
    <w:rsid w:val="00DF4A31"/>
    <w:rsid w:val="00DF4B49"/>
    <w:rsid w:val="00DF4EB7"/>
    <w:rsid w:val="00DF58C0"/>
    <w:rsid w:val="00DF6876"/>
    <w:rsid w:val="00DF7040"/>
    <w:rsid w:val="00DF7CF5"/>
    <w:rsid w:val="00DF7DD7"/>
    <w:rsid w:val="00E0066C"/>
    <w:rsid w:val="00E0157D"/>
    <w:rsid w:val="00E018B6"/>
    <w:rsid w:val="00E03105"/>
    <w:rsid w:val="00E036A5"/>
    <w:rsid w:val="00E042D6"/>
    <w:rsid w:val="00E0463A"/>
    <w:rsid w:val="00E073B1"/>
    <w:rsid w:val="00E12330"/>
    <w:rsid w:val="00E14409"/>
    <w:rsid w:val="00E14970"/>
    <w:rsid w:val="00E1547D"/>
    <w:rsid w:val="00E156C4"/>
    <w:rsid w:val="00E20E75"/>
    <w:rsid w:val="00E22B93"/>
    <w:rsid w:val="00E23100"/>
    <w:rsid w:val="00E24F52"/>
    <w:rsid w:val="00E25B4E"/>
    <w:rsid w:val="00E32E48"/>
    <w:rsid w:val="00E33C08"/>
    <w:rsid w:val="00E34D16"/>
    <w:rsid w:val="00E35227"/>
    <w:rsid w:val="00E370A6"/>
    <w:rsid w:val="00E3711F"/>
    <w:rsid w:val="00E40DB1"/>
    <w:rsid w:val="00E42827"/>
    <w:rsid w:val="00E42C54"/>
    <w:rsid w:val="00E434F3"/>
    <w:rsid w:val="00E44590"/>
    <w:rsid w:val="00E448FD"/>
    <w:rsid w:val="00E44A6E"/>
    <w:rsid w:val="00E45540"/>
    <w:rsid w:val="00E463F6"/>
    <w:rsid w:val="00E47155"/>
    <w:rsid w:val="00E50590"/>
    <w:rsid w:val="00E50DA6"/>
    <w:rsid w:val="00E5208B"/>
    <w:rsid w:val="00E52614"/>
    <w:rsid w:val="00E52D14"/>
    <w:rsid w:val="00E533E9"/>
    <w:rsid w:val="00E54111"/>
    <w:rsid w:val="00E54282"/>
    <w:rsid w:val="00E55DA8"/>
    <w:rsid w:val="00E55F72"/>
    <w:rsid w:val="00E56E05"/>
    <w:rsid w:val="00E5756C"/>
    <w:rsid w:val="00E61A0F"/>
    <w:rsid w:val="00E6269E"/>
    <w:rsid w:val="00E647FA"/>
    <w:rsid w:val="00E6768D"/>
    <w:rsid w:val="00E707FA"/>
    <w:rsid w:val="00E70C76"/>
    <w:rsid w:val="00E72705"/>
    <w:rsid w:val="00E7302B"/>
    <w:rsid w:val="00E730EC"/>
    <w:rsid w:val="00E73CD4"/>
    <w:rsid w:val="00E73CEA"/>
    <w:rsid w:val="00E824FD"/>
    <w:rsid w:val="00E82DA5"/>
    <w:rsid w:val="00E8517E"/>
    <w:rsid w:val="00E85310"/>
    <w:rsid w:val="00E8566F"/>
    <w:rsid w:val="00E8606C"/>
    <w:rsid w:val="00E86A2D"/>
    <w:rsid w:val="00E939F7"/>
    <w:rsid w:val="00E93FF3"/>
    <w:rsid w:val="00E94915"/>
    <w:rsid w:val="00EA2A2A"/>
    <w:rsid w:val="00EA3520"/>
    <w:rsid w:val="00EA382D"/>
    <w:rsid w:val="00EA6742"/>
    <w:rsid w:val="00EB248C"/>
    <w:rsid w:val="00EB653F"/>
    <w:rsid w:val="00EB6FF5"/>
    <w:rsid w:val="00EB70E1"/>
    <w:rsid w:val="00EB73BC"/>
    <w:rsid w:val="00EB749D"/>
    <w:rsid w:val="00EC09F9"/>
    <w:rsid w:val="00EC113B"/>
    <w:rsid w:val="00EC524A"/>
    <w:rsid w:val="00EC59F7"/>
    <w:rsid w:val="00EC7990"/>
    <w:rsid w:val="00ED0280"/>
    <w:rsid w:val="00ED07B0"/>
    <w:rsid w:val="00ED1048"/>
    <w:rsid w:val="00ED2F47"/>
    <w:rsid w:val="00ED5224"/>
    <w:rsid w:val="00ED5EF5"/>
    <w:rsid w:val="00EE0648"/>
    <w:rsid w:val="00EE1F8A"/>
    <w:rsid w:val="00EE654D"/>
    <w:rsid w:val="00EE65EB"/>
    <w:rsid w:val="00EF1372"/>
    <w:rsid w:val="00EF336D"/>
    <w:rsid w:val="00EF478F"/>
    <w:rsid w:val="00EF6FE7"/>
    <w:rsid w:val="00EF7197"/>
    <w:rsid w:val="00F02B1E"/>
    <w:rsid w:val="00F02C85"/>
    <w:rsid w:val="00F02D9A"/>
    <w:rsid w:val="00F03A9D"/>
    <w:rsid w:val="00F03C37"/>
    <w:rsid w:val="00F10F48"/>
    <w:rsid w:val="00F12715"/>
    <w:rsid w:val="00F12987"/>
    <w:rsid w:val="00F15599"/>
    <w:rsid w:val="00F15B8A"/>
    <w:rsid w:val="00F17FCF"/>
    <w:rsid w:val="00F21C6B"/>
    <w:rsid w:val="00F21E25"/>
    <w:rsid w:val="00F21E8F"/>
    <w:rsid w:val="00F22C48"/>
    <w:rsid w:val="00F26D2C"/>
    <w:rsid w:val="00F30DB4"/>
    <w:rsid w:val="00F3101F"/>
    <w:rsid w:val="00F324A7"/>
    <w:rsid w:val="00F336A4"/>
    <w:rsid w:val="00F33812"/>
    <w:rsid w:val="00F35877"/>
    <w:rsid w:val="00F402EB"/>
    <w:rsid w:val="00F40761"/>
    <w:rsid w:val="00F4339B"/>
    <w:rsid w:val="00F4398A"/>
    <w:rsid w:val="00F45164"/>
    <w:rsid w:val="00F478DB"/>
    <w:rsid w:val="00F50C63"/>
    <w:rsid w:val="00F50F54"/>
    <w:rsid w:val="00F52CAA"/>
    <w:rsid w:val="00F53784"/>
    <w:rsid w:val="00F5408E"/>
    <w:rsid w:val="00F55125"/>
    <w:rsid w:val="00F557CE"/>
    <w:rsid w:val="00F561E6"/>
    <w:rsid w:val="00F5626A"/>
    <w:rsid w:val="00F61243"/>
    <w:rsid w:val="00F62665"/>
    <w:rsid w:val="00F62746"/>
    <w:rsid w:val="00F6316C"/>
    <w:rsid w:val="00F69F38"/>
    <w:rsid w:val="00F701FF"/>
    <w:rsid w:val="00F7095A"/>
    <w:rsid w:val="00F71B13"/>
    <w:rsid w:val="00F7404B"/>
    <w:rsid w:val="00F74233"/>
    <w:rsid w:val="00F745EE"/>
    <w:rsid w:val="00F750FF"/>
    <w:rsid w:val="00F7673D"/>
    <w:rsid w:val="00F767A4"/>
    <w:rsid w:val="00F77B9E"/>
    <w:rsid w:val="00F8029E"/>
    <w:rsid w:val="00F8048A"/>
    <w:rsid w:val="00F81693"/>
    <w:rsid w:val="00F81DF9"/>
    <w:rsid w:val="00F867F6"/>
    <w:rsid w:val="00F908FC"/>
    <w:rsid w:val="00F90C9F"/>
    <w:rsid w:val="00F91946"/>
    <w:rsid w:val="00F924CD"/>
    <w:rsid w:val="00F972F5"/>
    <w:rsid w:val="00F97FCB"/>
    <w:rsid w:val="00FA0F5E"/>
    <w:rsid w:val="00FA23BF"/>
    <w:rsid w:val="00FA2DDF"/>
    <w:rsid w:val="00FA42B4"/>
    <w:rsid w:val="00FB323F"/>
    <w:rsid w:val="00FB434F"/>
    <w:rsid w:val="00FB4C24"/>
    <w:rsid w:val="00FC3726"/>
    <w:rsid w:val="00FC4EE8"/>
    <w:rsid w:val="00FD078A"/>
    <w:rsid w:val="00FD0A99"/>
    <w:rsid w:val="00FD3606"/>
    <w:rsid w:val="00FD3D21"/>
    <w:rsid w:val="00FD3DFF"/>
    <w:rsid w:val="00FD59C5"/>
    <w:rsid w:val="00FD6C91"/>
    <w:rsid w:val="00FD7864"/>
    <w:rsid w:val="00FE268C"/>
    <w:rsid w:val="00FE31C3"/>
    <w:rsid w:val="00FE4643"/>
    <w:rsid w:val="00FE46CD"/>
    <w:rsid w:val="00FE485B"/>
    <w:rsid w:val="00FE57BC"/>
    <w:rsid w:val="00FE64DF"/>
    <w:rsid w:val="00FE6946"/>
    <w:rsid w:val="00FF2FA7"/>
    <w:rsid w:val="00FF332D"/>
    <w:rsid w:val="00FF3D2B"/>
    <w:rsid w:val="00FF3D30"/>
    <w:rsid w:val="00FF4610"/>
    <w:rsid w:val="00FF4B36"/>
    <w:rsid w:val="00FF676F"/>
    <w:rsid w:val="00FF74EA"/>
    <w:rsid w:val="00FF787E"/>
    <w:rsid w:val="0126FE8F"/>
    <w:rsid w:val="016774F2"/>
    <w:rsid w:val="01696E86"/>
    <w:rsid w:val="0183FCE7"/>
    <w:rsid w:val="01984D49"/>
    <w:rsid w:val="02299D55"/>
    <w:rsid w:val="02A8E148"/>
    <w:rsid w:val="02BA5F63"/>
    <w:rsid w:val="02F85C42"/>
    <w:rsid w:val="02F9E195"/>
    <w:rsid w:val="0492B2BC"/>
    <w:rsid w:val="04AE932C"/>
    <w:rsid w:val="0687BBA5"/>
    <w:rsid w:val="06C81415"/>
    <w:rsid w:val="073FA8D4"/>
    <w:rsid w:val="07410459"/>
    <w:rsid w:val="076F366A"/>
    <w:rsid w:val="0870AA07"/>
    <w:rsid w:val="08AF1700"/>
    <w:rsid w:val="090B3A29"/>
    <w:rsid w:val="0916D1C5"/>
    <w:rsid w:val="09713340"/>
    <w:rsid w:val="098923A0"/>
    <w:rsid w:val="0A076E59"/>
    <w:rsid w:val="0A410EB7"/>
    <w:rsid w:val="0A53B943"/>
    <w:rsid w:val="0A777F94"/>
    <w:rsid w:val="0AE96ACE"/>
    <w:rsid w:val="0B50CDA0"/>
    <w:rsid w:val="0BD34A17"/>
    <w:rsid w:val="0C112FE7"/>
    <w:rsid w:val="0CA642A9"/>
    <w:rsid w:val="0CDA3448"/>
    <w:rsid w:val="0D5DCAD6"/>
    <w:rsid w:val="0E43265B"/>
    <w:rsid w:val="0E66F8A7"/>
    <w:rsid w:val="0E7CE474"/>
    <w:rsid w:val="0E9A1BB7"/>
    <w:rsid w:val="0EA1E2DA"/>
    <w:rsid w:val="0FBC3223"/>
    <w:rsid w:val="0FD57E9E"/>
    <w:rsid w:val="0FDCFD0B"/>
    <w:rsid w:val="0FF419B2"/>
    <w:rsid w:val="10076CB2"/>
    <w:rsid w:val="1041B159"/>
    <w:rsid w:val="1074C99B"/>
    <w:rsid w:val="114F9806"/>
    <w:rsid w:val="11A64245"/>
    <w:rsid w:val="120039A6"/>
    <w:rsid w:val="1216D63A"/>
    <w:rsid w:val="121909B2"/>
    <w:rsid w:val="13525DDE"/>
    <w:rsid w:val="13697653"/>
    <w:rsid w:val="13B9717B"/>
    <w:rsid w:val="140E9E75"/>
    <w:rsid w:val="1451434E"/>
    <w:rsid w:val="14A0CB20"/>
    <w:rsid w:val="14EF043E"/>
    <w:rsid w:val="1552E23F"/>
    <w:rsid w:val="15ECDD1D"/>
    <w:rsid w:val="16116A03"/>
    <w:rsid w:val="1615DCD4"/>
    <w:rsid w:val="166D325A"/>
    <w:rsid w:val="168D862C"/>
    <w:rsid w:val="17153CB4"/>
    <w:rsid w:val="17186BDE"/>
    <w:rsid w:val="178E1332"/>
    <w:rsid w:val="17DDB6FE"/>
    <w:rsid w:val="18030B1C"/>
    <w:rsid w:val="18309861"/>
    <w:rsid w:val="186CD9F4"/>
    <w:rsid w:val="188278B3"/>
    <w:rsid w:val="18C7EB8B"/>
    <w:rsid w:val="18E75177"/>
    <w:rsid w:val="197CB289"/>
    <w:rsid w:val="1A106FC7"/>
    <w:rsid w:val="1A2BE81A"/>
    <w:rsid w:val="1A3C092E"/>
    <w:rsid w:val="1A55DF05"/>
    <w:rsid w:val="1AA8CF18"/>
    <w:rsid w:val="1B37D33E"/>
    <w:rsid w:val="1C2DD84D"/>
    <w:rsid w:val="1CE10FE5"/>
    <w:rsid w:val="1D0C02C8"/>
    <w:rsid w:val="1D52E8AD"/>
    <w:rsid w:val="1DEFA8C1"/>
    <w:rsid w:val="1EBA20E9"/>
    <w:rsid w:val="1F346ACF"/>
    <w:rsid w:val="1F485720"/>
    <w:rsid w:val="1F51C649"/>
    <w:rsid w:val="1F699437"/>
    <w:rsid w:val="1F8339B8"/>
    <w:rsid w:val="1FA6D043"/>
    <w:rsid w:val="2019542B"/>
    <w:rsid w:val="2114E06F"/>
    <w:rsid w:val="2189963A"/>
    <w:rsid w:val="21F99B9B"/>
    <w:rsid w:val="22820CF1"/>
    <w:rsid w:val="2444576E"/>
    <w:rsid w:val="24FED64A"/>
    <w:rsid w:val="25216B17"/>
    <w:rsid w:val="25FB6B9E"/>
    <w:rsid w:val="260F9922"/>
    <w:rsid w:val="262E6F24"/>
    <w:rsid w:val="2661B0B9"/>
    <w:rsid w:val="26FB6F6D"/>
    <w:rsid w:val="272142D2"/>
    <w:rsid w:val="2749116B"/>
    <w:rsid w:val="2755DA8B"/>
    <w:rsid w:val="27AEE33C"/>
    <w:rsid w:val="27C55057"/>
    <w:rsid w:val="27C8CD01"/>
    <w:rsid w:val="2809B720"/>
    <w:rsid w:val="2848D7DD"/>
    <w:rsid w:val="2850DF05"/>
    <w:rsid w:val="2854F058"/>
    <w:rsid w:val="2862E187"/>
    <w:rsid w:val="28CAAE14"/>
    <w:rsid w:val="28CBEF4C"/>
    <w:rsid w:val="28CC9C29"/>
    <w:rsid w:val="290BBE84"/>
    <w:rsid w:val="292A7323"/>
    <w:rsid w:val="2969A25D"/>
    <w:rsid w:val="2969FB30"/>
    <w:rsid w:val="298B1D6C"/>
    <w:rsid w:val="2A0DE239"/>
    <w:rsid w:val="2AA835D3"/>
    <w:rsid w:val="2AA849E5"/>
    <w:rsid w:val="2B499684"/>
    <w:rsid w:val="2BADE53E"/>
    <w:rsid w:val="2BB2F16E"/>
    <w:rsid w:val="2BE4AEAA"/>
    <w:rsid w:val="2C585286"/>
    <w:rsid w:val="2C89A7CA"/>
    <w:rsid w:val="2C920F3B"/>
    <w:rsid w:val="2CDA44F7"/>
    <w:rsid w:val="2D0190C5"/>
    <w:rsid w:val="2D2CEA9F"/>
    <w:rsid w:val="2D6AC896"/>
    <w:rsid w:val="2D9AF949"/>
    <w:rsid w:val="2D9B7C70"/>
    <w:rsid w:val="3089C00C"/>
    <w:rsid w:val="3135C70C"/>
    <w:rsid w:val="31D617C9"/>
    <w:rsid w:val="31EB252A"/>
    <w:rsid w:val="324122EC"/>
    <w:rsid w:val="32C91FDB"/>
    <w:rsid w:val="33841065"/>
    <w:rsid w:val="33B9CDA4"/>
    <w:rsid w:val="33DA1224"/>
    <w:rsid w:val="34024B95"/>
    <w:rsid w:val="35469B5C"/>
    <w:rsid w:val="355482FC"/>
    <w:rsid w:val="35DBAE7A"/>
    <w:rsid w:val="35F35881"/>
    <w:rsid w:val="369CAB1E"/>
    <w:rsid w:val="372C01F9"/>
    <w:rsid w:val="37846CB2"/>
    <w:rsid w:val="37EBD0E0"/>
    <w:rsid w:val="3805BC4A"/>
    <w:rsid w:val="3834223D"/>
    <w:rsid w:val="3849481F"/>
    <w:rsid w:val="3875CC92"/>
    <w:rsid w:val="39145FF2"/>
    <w:rsid w:val="39B408B5"/>
    <w:rsid w:val="3B458455"/>
    <w:rsid w:val="3B61E627"/>
    <w:rsid w:val="3B94BAF3"/>
    <w:rsid w:val="3BA24BE3"/>
    <w:rsid w:val="3BA287DA"/>
    <w:rsid w:val="3C223317"/>
    <w:rsid w:val="3C9D640B"/>
    <w:rsid w:val="3D7B317E"/>
    <w:rsid w:val="3DB628F2"/>
    <w:rsid w:val="3DD4D133"/>
    <w:rsid w:val="3DE253FC"/>
    <w:rsid w:val="3EC6C014"/>
    <w:rsid w:val="3FB25620"/>
    <w:rsid w:val="40002CF4"/>
    <w:rsid w:val="401AC59F"/>
    <w:rsid w:val="403FC8D6"/>
    <w:rsid w:val="406E49C3"/>
    <w:rsid w:val="411244BA"/>
    <w:rsid w:val="411EFF68"/>
    <w:rsid w:val="412255FF"/>
    <w:rsid w:val="413E3B2F"/>
    <w:rsid w:val="417D8B63"/>
    <w:rsid w:val="4196682E"/>
    <w:rsid w:val="419FB953"/>
    <w:rsid w:val="41FC5C8E"/>
    <w:rsid w:val="420518F1"/>
    <w:rsid w:val="42655E8A"/>
    <w:rsid w:val="427631F7"/>
    <w:rsid w:val="42855CD4"/>
    <w:rsid w:val="42BEC9E7"/>
    <w:rsid w:val="42FA6FEC"/>
    <w:rsid w:val="4343EF40"/>
    <w:rsid w:val="440A014B"/>
    <w:rsid w:val="4545D6DA"/>
    <w:rsid w:val="457F24D7"/>
    <w:rsid w:val="4638872C"/>
    <w:rsid w:val="46853E43"/>
    <w:rsid w:val="46AA820F"/>
    <w:rsid w:val="46AEDAAA"/>
    <w:rsid w:val="46CC9341"/>
    <w:rsid w:val="46D023B0"/>
    <w:rsid w:val="46E5AFFE"/>
    <w:rsid w:val="46EBD9C9"/>
    <w:rsid w:val="476A7AF0"/>
    <w:rsid w:val="478BF905"/>
    <w:rsid w:val="488DFBCB"/>
    <w:rsid w:val="4909EB31"/>
    <w:rsid w:val="4958A2A6"/>
    <w:rsid w:val="499790A7"/>
    <w:rsid w:val="49A7A936"/>
    <w:rsid w:val="49CAB3DC"/>
    <w:rsid w:val="49CDDFA4"/>
    <w:rsid w:val="4A3A3174"/>
    <w:rsid w:val="4A7748F0"/>
    <w:rsid w:val="4B892C67"/>
    <w:rsid w:val="4BB17A23"/>
    <w:rsid w:val="4BBA5EED"/>
    <w:rsid w:val="4BF0DC12"/>
    <w:rsid w:val="4C10F2F8"/>
    <w:rsid w:val="4C20DAAA"/>
    <w:rsid w:val="4C33C2E8"/>
    <w:rsid w:val="4CDACB35"/>
    <w:rsid w:val="4D05AF5D"/>
    <w:rsid w:val="4D4A698B"/>
    <w:rsid w:val="4D5B8C91"/>
    <w:rsid w:val="4D65BA39"/>
    <w:rsid w:val="4D69D481"/>
    <w:rsid w:val="4DB9C130"/>
    <w:rsid w:val="4DBC7BBA"/>
    <w:rsid w:val="4E21AE5A"/>
    <w:rsid w:val="4E3477D9"/>
    <w:rsid w:val="4E802362"/>
    <w:rsid w:val="4EB139D7"/>
    <w:rsid w:val="4EE6BB96"/>
    <w:rsid w:val="4F4F4796"/>
    <w:rsid w:val="4F6AA052"/>
    <w:rsid w:val="4FB0EF92"/>
    <w:rsid w:val="51788C3A"/>
    <w:rsid w:val="517F7400"/>
    <w:rsid w:val="5206A614"/>
    <w:rsid w:val="52A9CD5E"/>
    <w:rsid w:val="52B42FCB"/>
    <w:rsid w:val="52FE7D54"/>
    <w:rsid w:val="52FEE9D8"/>
    <w:rsid w:val="53B6AD50"/>
    <w:rsid w:val="53F78703"/>
    <w:rsid w:val="54053F42"/>
    <w:rsid w:val="54203738"/>
    <w:rsid w:val="54A388F9"/>
    <w:rsid w:val="54CBC5D5"/>
    <w:rsid w:val="55602565"/>
    <w:rsid w:val="561DF1FE"/>
    <w:rsid w:val="5682AA1F"/>
    <w:rsid w:val="56BA6DB3"/>
    <w:rsid w:val="56D246E6"/>
    <w:rsid w:val="56E485E2"/>
    <w:rsid w:val="573C23D6"/>
    <w:rsid w:val="57C26BAB"/>
    <w:rsid w:val="57C416C9"/>
    <w:rsid w:val="58169F58"/>
    <w:rsid w:val="58545162"/>
    <w:rsid w:val="58786CAC"/>
    <w:rsid w:val="589EA1F5"/>
    <w:rsid w:val="58DA80A5"/>
    <w:rsid w:val="59B320A9"/>
    <w:rsid w:val="5B02EA9C"/>
    <w:rsid w:val="5B1489CF"/>
    <w:rsid w:val="5B857766"/>
    <w:rsid w:val="5C3A26EE"/>
    <w:rsid w:val="5C3BB56E"/>
    <w:rsid w:val="5C3CC23B"/>
    <w:rsid w:val="5CB7564C"/>
    <w:rsid w:val="5D479C10"/>
    <w:rsid w:val="5E2AA133"/>
    <w:rsid w:val="5F3FDA18"/>
    <w:rsid w:val="5F50B940"/>
    <w:rsid w:val="5FE657BD"/>
    <w:rsid w:val="60675265"/>
    <w:rsid w:val="60A27C1B"/>
    <w:rsid w:val="60C440A7"/>
    <w:rsid w:val="60F06CD9"/>
    <w:rsid w:val="6182FDC0"/>
    <w:rsid w:val="61D53A10"/>
    <w:rsid w:val="61D6A66F"/>
    <w:rsid w:val="6302BC5B"/>
    <w:rsid w:val="63E34B0E"/>
    <w:rsid w:val="64B501B1"/>
    <w:rsid w:val="650997AB"/>
    <w:rsid w:val="6518DE6A"/>
    <w:rsid w:val="657E9D4C"/>
    <w:rsid w:val="65A12B23"/>
    <w:rsid w:val="6673BB00"/>
    <w:rsid w:val="67269945"/>
    <w:rsid w:val="68278A96"/>
    <w:rsid w:val="68695F11"/>
    <w:rsid w:val="6895FB86"/>
    <w:rsid w:val="692FE966"/>
    <w:rsid w:val="696F0A62"/>
    <w:rsid w:val="69FC36A6"/>
    <w:rsid w:val="6AEE8FC2"/>
    <w:rsid w:val="6C7BCCC8"/>
    <w:rsid w:val="6CB733B6"/>
    <w:rsid w:val="6CFAF8E5"/>
    <w:rsid w:val="6D26F82D"/>
    <w:rsid w:val="6D3B8CCB"/>
    <w:rsid w:val="6DAE3CE4"/>
    <w:rsid w:val="6DB0E9D5"/>
    <w:rsid w:val="6DF6DF1A"/>
    <w:rsid w:val="6E3B691F"/>
    <w:rsid w:val="6E53B609"/>
    <w:rsid w:val="6E62228D"/>
    <w:rsid w:val="6EB89F93"/>
    <w:rsid w:val="6F0AE9C4"/>
    <w:rsid w:val="6F7297FC"/>
    <w:rsid w:val="6F878A50"/>
    <w:rsid w:val="6FC02584"/>
    <w:rsid w:val="7007A505"/>
    <w:rsid w:val="70111D85"/>
    <w:rsid w:val="702A0A48"/>
    <w:rsid w:val="702B40F9"/>
    <w:rsid w:val="7061533E"/>
    <w:rsid w:val="70D27C8A"/>
    <w:rsid w:val="7147B276"/>
    <w:rsid w:val="71894010"/>
    <w:rsid w:val="71C55CAE"/>
    <w:rsid w:val="7281DF33"/>
    <w:rsid w:val="72B3904F"/>
    <w:rsid w:val="73765C82"/>
    <w:rsid w:val="7425FA09"/>
    <w:rsid w:val="7499BC7F"/>
    <w:rsid w:val="74BA11F3"/>
    <w:rsid w:val="74CC8193"/>
    <w:rsid w:val="7549EF8E"/>
    <w:rsid w:val="7577D921"/>
    <w:rsid w:val="75E9F787"/>
    <w:rsid w:val="760B4FCE"/>
    <w:rsid w:val="763E99D6"/>
    <w:rsid w:val="764B8C13"/>
    <w:rsid w:val="767EF4EB"/>
    <w:rsid w:val="76DC0CCB"/>
    <w:rsid w:val="76F48C7C"/>
    <w:rsid w:val="76F573F6"/>
    <w:rsid w:val="77198603"/>
    <w:rsid w:val="77561E54"/>
    <w:rsid w:val="775CDDC4"/>
    <w:rsid w:val="7789056D"/>
    <w:rsid w:val="77B13945"/>
    <w:rsid w:val="78266A9A"/>
    <w:rsid w:val="7840B4E3"/>
    <w:rsid w:val="78E2B524"/>
    <w:rsid w:val="79364BA3"/>
    <w:rsid w:val="7964F59D"/>
    <w:rsid w:val="79B58D20"/>
    <w:rsid w:val="7A08ED17"/>
    <w:rsid w:val="7A13F59A"/>
    <w:rsid w:val="7A358C6F"/>
    <w:rsid w:val="7A7DB6FB"/>
    <w:rsid w:val="7A9DD66C"/>
    <w:rsid w:val="7B092D54"/>
    <w:rsid w:val="7B2B04D1"/>
    <w:rsid w:val="7B82724C"/>
    <w:rsid w:val="7BAEA3F6"/>
    <w:rsid w:val="7BDA2FAB"/>
    <w:rsid w:val="7D6A7939"/>
    <w:rsid w:val="7DD71588"/>
    <w:rsid w:val="7E0F12CF"/>
    <w:rsid w:val="7E1A2950"/>
    <w:rsid w:val="7E4067B0"/>
    <w:rsid w:val="7F261831"/>
    <w:rsid w:val="7F97628F"/>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909A2"/>
  <w15:chartTrackingRefBased/>
  <w15:docId w15:val="{E30995E2-03AB-4369-A765-83D1C4588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958"/>
    <w:pPr>
      <w:spacing w:line="256" w:lineRule="auto"/>
    </w:pPr>
  </w:style>
  <w:style w:type="paragraph" w:styleId="Overskrift1">
    <w:name w:val="heading 1"/>
    <w:basedOn w:val="Normal"/>
    <w:next w:val="Normal"/>
    <w:link w:val="Overskrift1Tegn"/>
    <w:uiPriority w:val="9"/>
    <w:qFormat/>
    <w:rsid w:val="00374ECB"/>
    <w:pPr>
      <w:keepNext/>
      <w:keepLines/>
      <w:spacing w:before="240" w:after="0"/>
      <w:outlineLvl w:val="0"/>
    </w:pPr>
    <w:rPr>
      <w:rFonts w:asciiTheme="majorHAnsi" w:eastAsiaTheme="majorEastAsia" w:hAnsiTheme="majorHAnsi" w:cstheme="majorBidi"/>
      <w:color w:val="2F5496"/>
      <w:sz w:val="32"/>
      <w:szCs w:val="32"/>
    </w:rPr>
  </w:style>
  <w:style w:type="paragraph" w:styleId="Overskrift2">
    <w:name w:val="heading 2"/>
    <w:basedOn w:val="Normal"/>
    <w:next w:val="Normal"/>
    <w:link w:val="Overskrift2Tegn"/>
    <w:uiPriority w:val="9"/>
    <w:unhideWhenUsed/>
    <w:qFormat/>
    <w:rsid w:val="00374ECB"/>
    <w:pPr>
      <w:keepNext/>
      <w:keepLines/>
      <w:spacing w:before="40" w:after="0"/>
      <w:outlineLvl w:val="1"/>
    </w:pPr>
    <w:rPr>
      <w:rFonts w:asciiTheme="majorHAnsi" w:eastAsiaTheme="majorEastAsia" w:hAnsiTheme="majorHAnsi" w:cstheme="majorBidi"/>
      <w:color w:val="2F5496"/>
      <w:sz w:val="26"/>
      <w:szCs w:val="26"/>
    </w:rPr>
  </w:style>
  <w:style w:type="paragraph" w:styleId="Overskrift3">
    <w:name w:val="heading 3"/>
    <w:basedOn w:val="Normal"/>
    <w:next w:val="Normal"/>
    <w:link w:val="Overskrift3Tegn"/>
    <w:uiPriority w:val="9"/>
    <w:unhideWhenUsed/>
    <w:qFormat/>
    <w:rsid w:val="00374ECB"/>
    <w:pPr>
      <w:keepNext/>
      <w:keepLines/>
      <w:spacing w:before="40" w:after="0"/>
      <w:outlineLvl w:val="2"/>
    </w:pPr>
    <w:rPr>
      <w:rFonts w:asciiTheme="majorHAnsi" w:eastAsiaTheme="majorEastAsia" w:hAnsiTheme="majorHAnsi" w:cstheme="majorBidi"/>
      <w:color w:val="2F5496"/>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B23CE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B23CE6"/>
  </w:style>
  <w:style w:type="paragraph" w:styleId="Sidefod">
    <w:name w:val="footer"/>
    <w:basedOn w:val="Normal"/>
    <w:link w:val="SidefodTegn"/>
    <w:uiPriority w:val="99"/>
    <w:unhideWhenUsed/>
    <w:rsid w:val="00B23CE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B23CE6"/>
  </w:style>
  <w:style w:type="character" w:styleId="Hyperlink">
    <w:name w:val="Hyperlink"/>
    <w:basedOn w:val="Standardskrifttypeiafsnit"/>
    <w:uiPriority w:val="99"/>
    <w:unhideWhenUsed/>
    <w:rsid w:val="00EA3520"/>
    <w:rPr>
      <w:color w:val="0563C1" w:themeColor="hyperlink"/>
      <w:u w:val="single"/>
    </w:rPr>
  </w:style>
  <w:style w:type="character" w:customStyle="1" w:styleId="Overskrift1Tegn">
    <w:name w:val="Overskrift 1 Tegn"/>
    <w:basedOn w:val="Standardskrifttypeiafsnit"/>
    <w:link w:val="Overskrift1"/>
    <w:uiPriority w:val="9"/>
    <w:rsid w:val="00374ECB"/>
    <w:rPr>
      <w:rFonts w:asciiTheme="majorHAnsi" w:eastAsiaTheme="majorEastAsia" w:hAnsiTheme="majorHAnsi" w:cstheme="majorBidi"/>
      <w:color w:val="2F5496"/>
      <w:sz w:val="32"/>
      <w:szCs w:val="32"/>
    </w:rPr>
  </w:style>
  <w:style w:type="character" w:customStyle="1" w:styleId="Overskrift2Tegn">
    <w:name w:val="Overskrift 2 Tegn"/>
    <w:basedOn w:val="Standardskrifttypeiafsnit"/>
    <w:link w:val="Overskrift2"/>
    <w:uiPriority w:val="9"/>
    <w:rsid w:val="00374ECB"/>
    <w:rPr>
      <w:rFonts w:asciiTheme="majorHAnsi" w:eastAsiaTheme="majorEastAsia" w:hAnsiTheme="majorHAnsi" w:cstheme="majorBidi"/>
      <w:color w:val="2F5496"/>
      <w:sz w:val="26"/>
      <w:szCs w:val="26"/>
    </w:rPr>
  </w:style>
  <w:style w:type="paragraph" w:styleId="Undertitel">
    <w:name w:val="Subtitle"/>
    <w:basedOn w:val="Normal"/>
    <w:next w:val="Normal"/>
    <w:link w:val="UndertitelTegn"/>
    <w:uiPriority w:val="11"/>
    <w:qFormat/>
    <w:rsid w:val="00EC524A"/>
    <w:rPr>
      <w:rFonts w:eastAsiaTheme="minorEastAsia"/>
      <w:color w:val="5A5A5A" w:themeColor="text1" w:themeTint="A5"/>
      <w:spacing w:val="15"/>
    </w:rPr>
  </w:style>
  <w:style w:type="character" w:customStyle="1" w:styleId="UndertitelTegn">
    <w:name w:val="Undertitel Tegn"/>
    <w:basedOn w:val="Standardskrifttypeiafsnit"/>
    <w:link w:val="Undertitel"/>
    <w:uiPriority w:val="11"/>
    <w:rsid w:val="00EC524A"/>
    <w:rPr>
      <w:rFonts w:eastAsiaTheme="minorEastAsia"/>
      <w:color w:val="5A5A5A" w:themeColor="text1" w:themeTint="A5"/>
      <w:spacing w:val="15"/>
    </w:rPr>
  </w:style>
  <w:style w:type="character" w:styleId="Svagfremhvning">
    <w:name w:val="Subtle Emphasis"/>
    <w:basedOn w:val="Standardskrifttypeiafsnit"/>
    <w:uiPriority w:val="19"/>
    <w:qFormat/>
    <w:rsid w:val="00EC524A"/>
    <w:rPr>
      <w:i/>
      <w:iCs/>
      <w:color w:val="404040" w:themeColor="text1" w:themeTint="BF"/>
    </w:rPr>
  </w:style>
  <w:style w:type="paragraph" w:styleId="Markeringsbobletekst">
    <w:name w:val="Balloon Text"/>
    <w:basedOn w:val="Normal"/>
    <w:link w:val="MarkeringsbobletekstTegn"/>
    <w:uiPriority w:val="99"/>
    <w:semiHidden/>
    <w:unhideWhenUsed/>
    <w:rsid w:val="00EC524A"/>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EC524A"/>
    <w:rPr>
      <w:rFonts w:ascii="Segoe UI" w:hAnsi="Segoe UI" w:cs="Segoe UI"/>
      <w:sz w:val="18"/>
      <w:szCs w:val="18"/>
    </w:rPr>
  </w:style>
  <w:style w:type="table" w:styleId="Tabel-Gitter">
    <w:name w:val="Table Grid"/>
    <w:basedOn w:val="Tabel-Normal"/>
    <w:uiPriority w:val="59"/>
    <w:rsid w:val="007A22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lmindeligtabel3">
    <w:name w:val="Plain Table 3"/>
    <w:basedOn w:val="Tabel-Normal"/>
    <w:uiPriority w:val="43"/>
    <w:rsid w:val="007A22F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eafsnit">
    <w:name w:val="List Paragraph"/>
    <w:basedOn w:val="Normal"/>
    <w:uiPriority w:val="1"/>
    <w:qFormat/>
    <w:rsid w:val="00CC3A0A"/>
    <w:pPr>
      <w:ind w:left="720"/>
      <w:contextualSpacing/>
    </w:pPr>
  </w:style>
  <w:style w:type="character" w:styleId="Kommentarhenvisning">
    <w:name w:val="annotation reference"/>
    <w:basedOn w:val="Standardskrifttypeiafsnit"/>
    <w:uiPriority w:val="99"/>
    <w:semiHidden/>
    <w:unhideWhenUsed/>
    <w:rsid w:val="00CC2A7D"/>
    <w:rPr>
      <w:sz w:val="16"/>
      <w:szCs w:val="16"/>
    </w:rPr>
  </w:style>
  <w:style w:type="paragraph" w:styleId="Kommentartekst">
    <w:name w:val="annotation text"/>
    <w:basedOn w:val="Normal"/>
    <w:link w:val="KommentartekstTegn"/>
    <w:uiPriority w:val="99"/>
    <w:unhideWhenUsed/>
    <w:rsid w:val="00CC2A7D"/>
    <w:pPr>
      <w:spacing w:line="240" w:lineRule="auto"/>
    </w:pPr>
    <w:rPr>
      <w:sz w:val="20"/>
      <w:szCs w:val="20"/>
    </w:rPr>
  </w:style>
  <w:style w:type="character" w:customStyle="1" w:styleId="KommentartekstTegn">
    <w:name w:val="Kommentartekst Tegn"/>
    <w:basedOn w:val="Standardskrifttypeiafsnit"/>
    <w:link w:val="Kommentartekst"/>
    <w:uiPriority w:val="99"/>
    <w:rsid w:val="00CC2A7D"/>
    <w:rPr>
      <w:sz w:val="20"/>
      <w:szCs w:val="20"/>
    </w:rPr>
  </w:style>
  <w:style w:type="paragraph" w:styleId="Kommentaremne">
    <w:name w:val="annotation subject"/>
    <w:basedOn w:val="Kommentartekst"/>
    <w:next w:val="Kommentartekst"/>
    <w:link w:val="KommentaremneTegn"/>
    <w:uiPriority w:val="99"/>
    <w:semiHidden/>
    <w:unhideWhenUsed/>
    <w:rsid w:val="00CC2A7D"/>
    <w:rPr>
      <w:b/>
      <w:bCs/>
    </w:rPr>
  </w:style>
  <w:style w:type="character" w:customStyle="1" w:styleId="KommentaremneTegn">
    <w:name w:val="Kommentaremne Tegn"/>
    <w:basedOn w:val="KommentartekstTegn"/>
    <w:link w:val="Kommentaremne"/>
    <w:uiPriority w:val="99"/>
    <w:semiHidden/>
    <w:rsid w:val="00CC2A7D"/>
    <w:rPr>
      <w:b/>
      <w:bCs/>
      <w:sz w:val="20"/>
      <w:szCs w:val="20"/>
    </w:rPr>
  </w:style>
  <w:style w:type="paragraph" w:styleId="Korrektur">
    <w:name w:val="Revision"/>
    <w:hidden/>
    <w:uiPriority w:val="99"/>
    <w:semiHidden/>
    <w:rsid w:val="00F50F54"/>
    <w:pPr>
      <w:spacing w:after="0" w:line="240" w:lineRule="auto"/>
    </w:pPr>
  </w:style>
  <w:style w:type="paragraph" w:customStyle="1" w:styleId="Default">
    <w:name w:val="Default"/>
    <w:rsid w:val="00111FCE"/>
    <w:pPr>
      <w:autoSpaceDE w:val="0"/>
      <w:autoSpaceDN w:val="0"/>
      <w:adjustRightInd w:val="0"/>
      <w:spacing w:after="0" w:line="240" w:lineRule="auto"/>
    </w:pPr>
    <w:rPr>
      <w:rFonts w:ascii="Calibri" w:hAnsi="Calibri" w:cs="Calibri"/>
      <w:color w:val="000000"/>
      <w:sz w:val="24"/>
      <w:szCs w:val="24"/>
    </w:rPr>
  </w:style>
  <w:style w:type="character" w:styleId="BesgtLink">
    <w:name w:val="FollowedHyperlink"/>
    <w:basedOn w:val="Standardskrifttypeiafsnit"/>
    <w:uiPriority w:val="99"/>
    <w:semiHidden/>
    <w:unhideWhenUsed/>
    <w:rsid w:val="00E939F7"/>
    <w:rPr>
      <w:color w:val="954F72" w:themeColor="followedHyperlink"/>
      <w:u w:val="single"/>
    </w:rPr>
  </w:style>
  <w:style w:type="character" w:styleId="Ulstomtale">
    <w:name w:val="Unresolved Mention"/>
    <w:basedOn w:val="Standardskrifttypeiafsnit"/>
    <w:uiPriority w:val="99"/>
    <w:semiHidden/>
    <w:unhideWhenUsed/>
    <w:rsid w:val="008532EA"/>
    <w:rPr>
      <w:color w:val="605E5C"/>
      <w:shd w:val="clear" w:color="auto" w:fill="E1DFDD"/>
    </w:rPr>
  </w:style>
  <w:style w:type="paragraph" w:styleId="NormalWeb">
    <w:name w:val="Normal (Web)"/>
    <w:basedOn w:val="Normal"/>
    <w:uiPriority w:val="99"/>
    <w:unhideWhenUsed/>
    <w:rsid w:val="00365F3C"/>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Brdtekst">
    <w:name w:val="Body Text"/>
    <w:basedOn w:val="Normal"/>
    <w:link w:val="BrdtekstTegn"/>
    <w:uiPriority w:val="1"/>
    <w:unhideWhenUsed/>
    <w:qFormat/>
    <w:rsid w:val="008E36C4"/>
    <w:pPr>
      <w:widowControl w:val="0"/>
      <w:autoSpaceDE w:val="0"/>
      <w:autoSpaceDN w:val="0"/>
      <w:spacing w:after="0" w:line="240" w:lineRule="auto"/>
    </w:pPr>
    <w:rPr>
      <w:rFonts w:ascii="Calibri" w:eastAsia="Calibri" w:hAnsi="Calibri" w:cs="Calibri"/>
      <w:sz w:val="23"/>
      <w:szCs w:val="23"/>
      <w:lang w:val="en-US"/>
    </w:rPr>
  </w:style>
  <w:style w:type="character" w:customStyle="1" w:styleId="BrdtekstTegn">
    <w:name w:val="Brødtekst Tegn"/>
    <w:basedOn w:val="Standardskrifttypeiafsnit"/>
    <w:link w:val="Brdtekst"/>
    <w:uiPriority w:val="1"/>
    <w:rsid w:val="008E36C4"/>
    <w:rPr>
      <w:rFonts w:ascii="Calibri" w:eastAsia="Calibri" w:hAnsi="Calibri" w:cs="Calibri"/>
      <w:sz w:val="23"/>
      <w:szCs w:val="23"/>
      <w:lang w:val="en-US"/>
    </w:rPr>
  </w:style>
  <w:style w:type="paragraph" w:styleId="Fodnotetekst">
    <w:name w:val="footnote text"/>
    <w:basedOn w:val="Normal"/>
    <w:link w:val="FodnotetekstTegn"/>
    <w:uiPriority w:val="99"/>
    <w:semiHidden/>
    <w:unhideWhenUsed/>
    <w:rsid w:val="007E7568"/>
    <w:pPr>
      <w:widowControl w:val="0"/>
      <w:autoSpaceDE w:val="0"/>
      <w:autoSpaceDN w:val="0"/>
      <w:spacing w:after="0" w:line="240" w:lineRule="auto"/>
    </w:pPr>
    <w:rPr>
      <w:rFonts w:ascii="Calibri" w:eastAsia="Calibri" w:hAnsi="Calibri" w:cs="Calibri"/>
      <w:sz w:val="20"/>
      <w:szCs w:val="20"/>
      <w:lang w:val="en-US"/>
    </w:rPr>
  </w:style>
  <w:style w:type="character" w:customStyle="1" w:styleId="FodnotetekstTegn">
    <w:name w:val="Fodnotetekst Tegn"/>
    <w:basedOn w:val="Standardskrifttypeiafsnit"/>
    <w:link w:val="Fodnotetekst"/>
    <w:uiPriority w:val="99"/>
    <w:semiHidden/>
    <w:rsid w:val="007E7568"/>
    <w:rPr>
      <w:rFonts w:ascii="Calibri" w:eastAsia="Calibri" w:hAnsi="Calibri" w:cs="Calibri"/>
      <w:sz w:val="20"/>
      <w:szCs w:val="20"/>
      <w:lang w:val="en-US"/>
    </w:rPr>
  </w:style>
  <w:style w:type="character" w:styleId="Fodnotehenvisning">
    <w:name w:val="footnote reference"/>
    <w:basedOn w:val="Standardskrifttypeiafsnit"/>
    <w:uiPriority w:val="99"/>
    <w:semiHidden/>
    <w:unhideWhenUsed/>
    <w:rsid w:val="007E7568"/>
    <w:rPr>
      <w:vertAlign w:val="superscript"/>
    </w:rPr>
  </w:style>
  <w:style w:type="character" w:styleId="Omtal">
    <w:name w:val="Mention"/>
    <w:basedOn w:val="Standardskrifttypeiafsnit"/>
    <w:uiPriority w:val="99"/>
    <w:unhideWhenUsed/>
    <w:rsid w:val="008B3F53"/>
    <w:rPr>
      <w:color w:val="2B579A"/>
      <w:shd w:val="clear" w:color="auto" w:fill="E1DFDD"/>
    </w:rPr>
  </w:style>
  <w:style w:type="character" w:styleId="Strk">
    <w:name w:val="Strong"/>
    <w:basedOn w:val="Standardskrifttypeiafsnit"/>
    <w:uiPriority w:val="22"/>
    <w:qFormat/>
    <w:rsid w:val="00A53C36"/>
    <w:rPr>
      <w:b/>
      <w:bCs/>
    </w:rPr>
  </w:style>
  <w:style w:type="paragraph" w:styleId="Ingenafstand">
    <w:name w:val="No Spacing"/>
    <w:uiPriority w:val="1"/>
    <w:qFormat/>
    <w:rsid w:val="002F08CB"/>
    <w:pPr>
      <w:widowControl w:val="0"/>
      <w:spacing w:after="0" w:line="276" w:lineRule="auto"/>
      <w:contextualSpacing/>
    </w:pPr>
    <w:rPr>
      <w:lang w:val="en-US"/>
    </w:rPr>
  </w:style>
  <w:style w:type="character" w:customStyle="1" w:styleId="Overskrift3Tegn">
    <w:name w:val="Overskrift 3 Tegn"/>
    <w:basedOn w:val="Standardskrifttypeiafsnit"/>
    <w:link w:val="Overskrift3"/>
    <w:uiPriority w:val="9"/>
    <w:rsid w:val="00374ECB"/>
    <w:rPr>
      <w:rFonts w:asciiTheme="majorHAnsi" w:eastAsiaTheme="majorEastAsia" w:hAnsiTheme="majorHAnsi" w:cstheme="majorBidi"/>
      <w:color w:val="2F549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4855">
      <w:bodyDiv w:val="1"/>
      <w:marLeft w:val="0"/>
      <w:marRight w:val="0"/>
      <w:marTop w:val="0"/>
      <w:marBottom w:val="0"/>
      <w:divBdr>
        <w:top w:val="none" w:sz="0" w:space="0" w:color="auto"/>
        <w:left w:val="none" w:sz="0" w:space="0" w:color="auto"/>
        <w:bottom w:val="none" w:sz="0" w:space="0" w:color="auto"/>
        <w:right w:val="none" w:sz="0" w:space="0" w:color="auto"/>
      </w:divBdr>
    </w:div>
    <w:div w:id="161435032">
      <w:bodyDiv w:val="1"/>
      <w:marLeft w:val="0"/>
      <w:marRight w:val="0"/>
      <w:marTop w:val="0"/>
      <w:marBottom w:val="0"/>
      <w:divBdr>
        <w:top w:val="none" w:sz="0" w:space="0" w:color="auto"/>
        <w:left w:val="none" w:sz="0" w:space="0" w:color="auto"/>
        <w:bottom w:val="none" w:sz="0" w:space="0" w:color="auto"/>
        <w:right w:val="none" w:sz="0" w:space="0" w:color="auto"/>
      </w:divBdr>
    </w:div>
    <w:div w:id="285622189">
      <w:bodyDiv w:val="1"/>
      <w:marLeft w:val="0"/>
      <w:marRight w:val="0"/>
      <w:marTop w:val="0"/>
      <w:marBottom w:val="0"/>
      <w:divBdr>
        <w:top w:val="none" w:sz="0" w:space="0" w:color="auto"/>
        <w:left w:val="none" w:sz="0" w:space="0" w:color="auto"/>
        <w:bottom w:val="none" w:sz="0" w:space="0" w:color="auto"/>
        <w:right w:val="none" w:sz="0" w:space="0" w:color="auto"/>
      </w:divBdr>
    </w:div>
    <w:div w:id="331182381">
      <w:bodyDiv w:val="1"/>
      <w:marLeft w:val="0"/>
      <w:marRight w:val="0"/>
      <w:marTop w:val="0"/>
      <w:marBottom w:val="0"/>
      <w:divBdr>
        <w:top w:val="none" w:sz="0" w:space="0" w:color="auto"/>
        <w:left w:val="none" w:sz="0" w:space="0" w:color="auto"/>
        <w:bottom w:val="none" w:sz="0" w:space="0" w:color="auto"/>
        <w:right w:val="none" w:sz="0" w:space="0" w:color="auto"/>
      </w:divBdr>
    </w:div>
    <w:div w:id="400059822">
      <w:bodyDiv w:val="1"/>
      <w:marLeft w:val="0"/>
      <w:marRight w:val="0"/>
      <w:marTop w:val="0"/>
      <w:marBottom w:val="0"/>
      <w:divBdr>
        <w:top w:val="none" w:sz="0" w:space="0" w:color="auto"/>
        <w:left w:val="none" w:sz="0" w:space="0" w:color="auto"/>
        <w:bottom w:val="none" w:sz="0" w:space="0" w:color="auto"/>
        <w:right w:val="none" w:sz="0" w:space="0" w:color="auto"/>
      </w:divBdr>
    </w:div>
    <w:div w:id="590237332">
      <w:bodyDiv w:val="1"/>
      <w:marLeft w:val="0"/>
      <w:marRight w:val="0"/>
      <w:marTop w:val="0"/>
      <w:marBottom w:val="0"/>
      <w:divBdr>
        <w:top w:val="none" w:sz="0" w:space="0" w:color="auto"/>
        <w:left w:val="none" w:sz="0" w:space="0" w:color="auto"/>
        <w:bottom w:val="none" w:sz="0" w:space="0" w:color="auto"/>
        <w:right w:val="none" w:sz="0" w:space="0" w:color="auto"/>
      </w:divBdr>
    </w:div>
    <w:div w:id="774445441">
      <w:bodyDiv w:val="1"/>
      <w:marLeft w:val="0"/>
      <w:marRight w:val="0"/>
      <w:marTop w:val="0"/>
      <w:marBottom w:val="0"/>
      <w:divBdr>
        <w:top w:val="none" w:sz="0" w:space="0" w:color="auto"/>
        <w:left w:val="none" w:sz="0" w:space="0" w:color="auto"/>
        <w:bottom w:val="none" w:sz="0" w:space="0" w:color="auto"/>
        <w:right w:val="none" w:sz="0" w:space="0" w:color="auto"/>
      </w:divBdr>
    </w:div>
    <w:div w:id="1069811451">
      <w:bodyDiv w:val="1"/>
      <w:marLeft w:val="0"/>
      <w:marRight w:val="0"/>
      <w:marTop w:val="0"/>
      <w:marBottom w:val="0"/>
      <w:divBdr>
        <w:top w:val="none" w:sz="0" w:space="0" w:color="auto"/>
        <w:left w:val="none" w:sz="0" w:space="0" w:color="auto"/>
        <w:bottom w:val="none" w:sz="0" w:space="0" w:color="auto"/>
        <w:right w:val="none" w:sz="0" w:space="0" w:color="auto"/>
      </w:divBdr>
    </w:div>
    <w:div w:id="1766920801">
      <w:bodyDiv w:val="1"/>
      <w:marLeft w:val="0"/>
      <w:marRight w:val="0"/>
      <w:marTop w:val="0"/>
      <w:marBottom w:val="0"/>
      <w:divBdr>
        <w:top w:val="none" w:sz="0" w:space="0" w:color="auto"/>
        <w:left w:val="none" w:sz="0" w:space="0" w:color="auto"/>
        <w:bottom w:val="none" w:sz="0" w:space="0" w:color="auto"/>
        <w:right w:val="none" w:sz="0" w:space="0" w:color="auto"/>
      </w:divBdr>
    </w:div>
    <w:div w:id="180534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fink@made.dk" TargetMode="External"/><Relationship Id="rId18" Type="http://schemas.openxmlformats.org/officeDocument/2006/relationships/hyperlink" Target="https://projekt.made.dk/platfor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made.dk/wp-content/uploads/2023/02/MADE-Persondatapolitik-for-tilskudsprojekter.pdf" TargetMode="External"/><Relationship Id="rId17" Type="http://schemas.openxmlformats.org/officeDocument/2006/relationships/hyperlink" Target="mailto:sfink@made.d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projekt.made.dk/platfor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jekt.made.dk/platform/"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made.dk/wp-content/uploads/2023/02/MADE-Persondatapolitik-for-tilskudsprojekter.pdf"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udviklingidanmark.erhvervsstyrelsen.dk/vejledning-til-projekter-med-tilskud-fra-decentrale-erhvervsfremmemidl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ojekt.made.dk/platform/"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kier\Documents\Brugerdefinerede%20Office-skabeloner\Skabelon%20MADE.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47A7BE9812E242BA623A3A254EC05C" ma:contentTypeVersion="11" ma:contentTypeDescription="Create a new document." ma:contentTypeScope="" ma:versionID="7e066580040625ba7a4493119531fa91">
  <xsd:schema xmlns:xsd="http://www.w3.org/2001/XMLSchema" xmlns:xs="http://www.w3.org/2001/XMLSchema" xmlns:p="http://schemas.microsoft.com/office/2006/metadata/properties" xmlns:ns2="ccd42c6d-2716-4493-bb02-481eb87487b5" xmlns:ns3="c64b640c-ff89-4381-94fa-3f78cfbb0150" targetNamespace="http://schemas.microsoft.com/office/2006/metadata/properties" ma:root="true" ma:fieldsID="a3057627d01c97e47065fdd10326b024" ns2:_="" ns3:_="">
    <xsd:import namespace="ccd42c6d-2716-4493-bb02-481eb87487b5"/>
    <xsd:import namespace="c64b640c-ff89-4381-94fa-3f78cfbb01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42c6d-2716-4493-bb02-481eb87487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856eca-2f45-4d64-a625-9992f977cc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4b640c-ff89-4381-94fa-3f78cfbb01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35e7d7-a396-4cb2-94d9-fa0456423ff0}" ma:internalName="TaxCatchAll" ma:showField="CatchAllData" ma:web="c64b640c-ff89-4381-94fa-3f78cfbb01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64b640c-ff89-4381-94fa-3f78cfbb0150" xsi:nil="true"/>
    <lcf76f155ced4ddcb4097134ff3c332f xmlns="ccd42c6d-2716-4493-bb02-481eb87487b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132710-5180-46C2-AFD5-5749556A7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42c6d-2716-4493-bb02-481eb87487b5"/>
    <ds:schemaRef ds:uri="c64b640c-ff89-4381-94fa-3f78cfbb0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6965F9-7C91-4512-9B02-3ACF9D1C3C70}">
  <ds:schemaRefs>
    <ds:schemaRef ds:uri="http://schemas.microsoft.com/office/2006/metadata/properties"/>
    <ds:schemaRef ds:uri="http://schemas.microsoft.com/office/infopath/2007/PartnerControls"/>
    <ds:schemaRef ds:uri="c64b640c-ff89-4381-94fa-3f78cfbb0150"/>
    <ds:schemaRef ds:uri="ccd42c6d-2716-4493-bb02-481eb87487b5"/>
  </ds:schemaRefs>
</ds:datastoreItem>
</file>

<file path=customXml/itemProps3.xml><?xml version="1.0" encoding="utf-8"?>
<ds:datastoreItem xmlns:ds="http://schemas.openxmlformats.org/officeDocument/2006/customXml" ds:itemID="{34FEC4B1-62A2-4ECE-9946-697C28359E46}">
  <ds:schemaRefs>
    <ds:schemaRef ds:uri="http://schemas.openxmlformats.org/officeDocument/2006/bibliography"/>
  </ds:schemaRefs>
</ds:datastoreItem>
</file>

<file path=customXml/itemProps4.xml><?xml version="1.0" encoding="utf-8"?>
<ds:datastoreItem xmlns:ds="http://schemas.openxmlformats.org/officeDocument/2006/customXml" ds:itemID="{00C997AB-42FE-4B57-847E-4520516EA1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Skabelon MADE</Template>
  <TotalTime>158</TotalTime>
  <Pages>5</Pages>
  <Words>2321</Words>
  <Characters>14164</Characters>
  <Application>Microsoft Office Word</Application>
  <DocSecurity>8</DocSecurity>
  <Lines>118</Lines>
  <Paragraphs>32</Paragraphs>
  <ScaleCrop>false</ScaleCrop>
  <Company>MADE - Manufacturing Academy of Denmark</Company>
  <LinksUpToDate>false</LinksUpToDate>
  <CharactersWithSpaces>16453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kkier</dc:creator>
  <cp:keywords/>
  <dc:description/>
  <cp:lastModifiedBy>Signe Fink</cp:lastModifiedBy>
  <cp:revision>519</cp:revision>
  <cp:lastPrinted>2026-03-23T10:29:00Z</cp:lastPrinted>
  <dcterms:created xsi:type="dcterms:W3CDTF">2025-07-08T04:32:00Z</dcterms:created>
  <dcterms:modified xsi:type="dcterms:W3CDTF">2026-08-04T07:31:00Z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2048">
    <vt:lpwstr>31</vt:lpwstr>
  </property>
  <property fmtid="{D5CDD505-2E9C-101B-9397-08002B2CF9AE}" pid="3" name="AuthorIds_UIVersion_3072">
    <vt:lpwstr>53</vt:lpwstr>
  </property>
  <property fmtid="{D5CDD505-2E9C-101B-9397-08002B2CF9AE}" pid="4" name="MediaServiceImageTags">
    <vt:lpwstr/>
  </property>
  <property fmtid="{D5CDD505-2E9C-101B-9397-08002B2CF9AE}" pid="5" name="ContentTypeId">
    <vt:lpwstr>0x0101005E47A7BE9812E242BA623A3A254EC05C</vt:lpwstr>
  </property>
</Properties>
</file>